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horzAnchor="margin" w:tblpY="435"/>
        <w:tblW w:w="9424" w:type="dxa"/>
        <w:tblLook w:val="04A0" w:firstRow="1" w:lastRow="0" w:firstColumn="1" w:lastColumn="0" w:noHBand="0" w:noVBand="1"/>
      </w:tblPr>
      <w:tblGrid>
        <w:gridCol w:w="1646"/>
        <w:gridCol w:w="2035"/>
        <w:gridCol w:w="1970"/>
        <w:gridCol w:w="1884"/>
        <w:gridCol w:w="1889"/>
      </w:tblGrid>
      <w:tr w:rsidR="00E6628C" w14:paraId="33204998" w14:textId="77777777" w:rsidTr="001F3848">
        <w:trPr>
          <w:trHeight w:val="349"/>
        </w:trPr>
        <w:tc>
          <w:tcPr>
            <w:tcW w:w="1646" w:type="dxa"/>
          </w:tcPr>
          <w:p w14:paraId="2604A49E" w14:textId="04BE3E60" w:rsidR="00E6628C" w:rsidRPr="000A3A43" w:rsidRDefault="00E6628C" w:rsidP="008C5AAB">
            <w:pPr>
              <w:rPr>
                <w:b/>
                <w:bCs/>
                <w:sz w:val="52"/>
                <w:szCs w:val="52"/>
              </w:rPr>
            </w:pPr>
            <w:r w:rsidRPr="3BCA6E89">
              <w:rPr>
                <w:b/>
                <w:bCs/>
                <w:sz w:val="52"/>
                <w:szCs w:val="52"/>
              </w:rPr>
              <w:t xml:space="preserve">Year </w:t>
            </w:r>
            <w:r>
              <w:rPr>
                <w:b/>
                <w:bCs/>
                <w:sz w:val="52"/>
                <w:szCs w:val="52"/>
              </w:rPr>
              <w:t>6</w:t>
            </w:r>
            <w:r w:rsidRPr="3BCA6E89">
              <w:rPr>
                <w:b/>
                <w:bCs/>
                <w:sz w:val="52"/>
                <w:szCs w:val="52"/>
              </w:rPr>
              <w:t xml:space="preserve"> </w:t>
            </w:r>
          </w:p>
        </w:tc>
        <w:tc>
          <w:tcPr>
            <w:tcW w:w="2035" w:type="dxa"/>
            <w:shd w:val="clear" w:color="auto" w:fill="E7E6E6" w:themeFill="background2"/>
          </w:tcPr>
          <w:p w14:paraId="0B01928F" w14:textId="77777777" w:rsidR="00E6628C" w:rsidRDefault="00E6628C" w:rsidP="008C5AAB">
            <w:r>
              <w:t>Tuesday</w:t>
            </w:r>
          </w:p>
        </w:tc>
        <w:tc>
          <w:tcPr>
            <w:tcW w:w="1970" w:type="dxa"/>
            <w:shd w:val="clear" w:color="auto" w:fill="E7E6E6" w:themeFill="background2"/>
          </w:tcPr>
          <w:p w14:paraId="1FB9E9A5" w14:textId="77777777" w:rsidR="00E6628C" w:rsidRDefault="00E6628C" w:rsidP="008C5AAB">
            <w:r>
              <w:t>Wednesday</w:t>
            </w:r>
          </w:p>
        </w:tc>
        <w:tc>
          <w:tcPr>
            <w:tcW w:w="1884" w:type="dxa"/>
            <w:shd w:val="clear" w:color="auto" w:fill="E7E6E6" w:themeFill="background2"/>
          </w:tcPr>
          <w:p w14:paraId="6CAC590F" w14:textId="77777777" w:rsidR="00E6628C" w:rsidRDefault="00E6628C" w:rsidP="008C5AAB">
            <w:r>
              <w:t>Thursday</w:t>
            </w:r>
          </w:p>
        </w:tc>
        <w:tc>
          <w:tcPr>
            <w:tcW w:w="1889" w:type="dxa"/>
            <w:shd w:val="clear" w:color="auto" w:fill="E7E6E6" w:themeFill="background2"/>
          </w:tcPr>
          <w:p w14:paraId="5D26DC16" w14:textId="77777777" w:rsidR="00E6628C" w:rsidRDefault="00E6628C" w:rsidP="008C5AAB">
            <w:r>
              <w:t>Friday</w:t>
            </w:r>
          </w:p>
        </w:tc>
      </w:tr>
      <w:tr w:rsidR="00144C52" w14:paraId="3372CE13" w14:textId="77777777" w:rsidTr="001F3848">
        <w:trPr>
          <w:trHeight w:val="349"/>
        </w:trPr>
        <w:tc>
          <w:tcPr>
            <w:tcW w:w="1646" w:type="dxa"/>
            <w:shd w:val="clear" w:color="auto" w:fill="E7E6E6" w:themeFill="background2"/>
          </w:tcPr>
          <w:p w14:paraId="435CE278" w14:textId="73C94C59" w:rsidR="00144C52" w:rsidRDefault="001F3848" w:rsidP="008C5AAB">
            <w:r>
              <w:t>9:0</w:t>
            </w:r>
            <w:r w:rsidR="00144C52">
              <w:t>0-10:00</w:t>
            </w:r>
          </w:p>
        </w:tc>
        <w:tc>
          <w:tcPr>
            <w:tcW w:w="2035" w:type="dxa"/>
          </w:tcPr>
          <w:p w14:paraId="298AF6C5" w14:textId="39A198A5" w:rsidR="00144C52" w:rsidRPr="00B559F8" w:rsidRDefault="00144C52" w:rsidP="008C5AAB">
            <w:r>
              <w:t>Independent practice- Maths</w:t>
            </w:r>
          </w:p>
        </w:tc>
        <w:tc>
          <w:tcPr>
            <w:tcW w:w="1970" w:type="dxa"/>
          </w:tcPr>
          <w:p w14:paraId="5F82A3AF" w14:textId="1BBAE333" w:rsidR="00144C52" w:rsidRPr="00B559F8" w:rsidRDefault="00144C52" w:rsidP="008C5AAB">
            <w:r w:rsidRPr="00BC3F26">
              <w:t>Independent practice- Maths</w:t>
            </w:r>
          </w:p>
        </w:tc>
        <w:tc>
          <w:tcPr>
            <w:tcW w:w="1884" w:type="dxa"/>
          </w:tcPr>
          <w:p w14:paraId="0DE279EE" w14:textId="593A19CA" w:rsidR="00144C52" w:rsidRPr="00B559F8" w:rsidRDefault="00144C52" w:rsidP="008C5AAB">
            <w:r w:rsidRPr="0070448D">
              <w:t>Independent practice- Maths</w:t>
            </w:r>
          </w:p>
        </w:tc>
        <w:tc>
          <w:tcPr>
            <w:tcW w:w="1889" w:type="dxa"/>
          </w:tcPr>
          <w:p w14:paraId="271FD43D" w14:textId="6D508608" w:rsidR="00144C52" w:rsidRPr="00B559F8" w:rsidRDefault="00144C52" w:rsidP="008C5AAB">
            <w:r w:rsidRPr="008D6CF9">
              <w:t>Independent practice- Maths</w:t>
            </w:r>
          </w:p>
        </w:tc>
      </w:tr>
      <w:tr w:rsidR="008C5AAB" w14:paraId="440B7F13" w14:textId="77777777" w:rsidTr="001F3848">
        <w:trPr>
          <w:trHeight w:val="183"/>
        </w:trPr>
        <w:tc>
          <w:tcPr>
            <w:tcW w:w="1646" w:type="dxa"/>
            <w:shd w:val="clear" w:color="auto" w:fill="E7E6E6" w:themeFill="background2"/>
          </w:tcPr>
          <w:p w14:paraId="4C1AA243" w14:textId="125FF093" w:rsidR="00144C52" w:rsidRDefault="001F3848" w:rsidP="008C5AAB">
            <w:r>
              <w:t>10:00-10:30</w:t>
            </w:r>
          </w:p>
        </w:tc>
        <w:tc>
          <w:tcPr>
            <w:tcW w:w="2035" w:type="dxa"/>
          </w:tcPr>
          <w:p w14:paraId="09BAB522" w14:textId="51BECB50" w:rsidR="00144C52" w:rsidRPr="00B559F8" w:rsidRDefault="00144C52" w:rsidP="008C5AAB">
            <w:r>
              <w:t>Independent practice- Comprehension</w:t>
            </w:r>
          </w:p>
        </w:tc>
        <w:tc>
          <w:tcPr>
            <w:tcW w:w="1970" w:type="dxa"/>
          </w:tcPr>
          <w:p w14:paraId="2FEE0DB9" w14:textId="660874A2" w:rsidR="00144C52" w:rsidRPr="00B559F8" w:rsidRDefault="00144C52" w:rsidP="008C5AAB">
            <w:r w:rsidRPr="00BC3F26">
              <w:t>Independent practice- Comprehension</w:t>
            </w:r>
          </w:p>
        </w:tc>
        <w:tc>
          <w:tcPr>
            <w:tcW w:w="1884" w:type="dxa"/>
          </w:tcPr>
          <w:p w14:paraId="4A5CEAED" w14:textId="4B67D004" w:rsidR="00144C52" w:rsidRPr="00B559F8" w:rsidRDefault="00144C52" w:rsidP="008C5AAB">
            <w:r w:rsidRPr="0070448D">
              <w:t>Independent practice- Comprehension</w:t>
            </w:r>
          </w:p>
        </w:tc>
        <w:tc>
          <w:tcPr>
            <w:tcW w:w="1889" w:type="dxa"/>
          </w:tcPr>
          <w:p w14:paraId="06B79233" w14:textId="76B74F3B" w:rsidR="00144C52" w:rsidRPr="00B559F8" w:rsidRDefault="00144C52" w:rsidP="008C5AAB">
            <w:r w:rsidRPr="008D6CF9">
              <w:t>Independent practice- Comprehension</w:t>
            </w:r>
          </w:p>
        </w:tc>
      </w:tr>
      <w:tr w:rsidR="001F3848" w14:paraId="62ED196D" w14:textId="77777777" w:rsidTr="001F3848">
        <w:trPr>
          <w:trHeight w:val="183"/>
        </w:trPr>
        <w:tc>
          <w:tcPr>
            <w:tcW w:w="1646" w:type="dxa"/>
            <w:shd w:val="clear" w:color="auto" w:fill="E7E6E6" w:themeFill="background2"/>
          </w:tcPr>
          <w:p w14:paraId="584838AD" w14:textId="56CFD91E" w:rsidR="001F3848" w:rsidRDefault="001F3848" w:rsidP="008C5AAB">
            <w:r>
              <w:t>10:30 -11:00</w:t>
            </w:r>
          </w:p>
        </w:tc>
        <w:tc>
          <w:tcPr>
            <w:tcW w:w="2035" w:type="dxa"/>
          </w:tcPr>
          <w:p w14:paraId="65B338AF" w14:textId="03FB8A22" w:rsidR="001F3848" w:rsidRDefault="001F3848" w:rsidP="008C5AAB">
            <w:r>
              <w:t>Reading for pleasure</w:t>
            </w:r>
          </w:p>
        </w:tc>
        <w:tc>
          <w:tcPr>
            <w:tcW w:w="1970" w:type="dxa"/>
          </w:tcPr>
          <w:p w14:paraId="27928ABC" w14:textId="0F662758" w:rsidR="001F3848" w:rsidRPr="00BC3F26" w:rsidRDefault="001F3848" w:rsidP="008C5AAB">
            <w:r>
              <w:t>Reading for pleasure</w:t>
            </w:r>
          </w:p>
        </w:tc>
        <w:tc>
          <w:tcPr>
            <w:tcW w:w="1884" w:type="dxa"/>
          </w:tcPr>
          <w:p w14:paraId="3BE11D1F" w14:textId="5D000BBF" w:rsidR="001F3848" w:rsidRPr="0070448D" w:rsidRDefault="001F3848" w:rsidP="008C5AAB">
            <w:r>
              <w:t>Reading for pleasure</w:t>
            </w:r>
          </w:p>
        </w:tc>
        <w:tc>
          <w:tcPr>
            <w:tcW w:w="1889" w:type="dxa"/>
          </w:tcPr>
          <w:p w14:paraId="46270B66" w14:textId="65CF81BD" w:rsidR="001F3848" w:rsidRPr="008D6CF9" w:rsidRDefault="001F3848" w:rsidP="008C5AAB">
            <w:r>
              <w:t>Reading for pleasure</w:t>
            </w:r>
          </w:p>
        </w:tc>
      </w:tr>
      <w:tr w:rsidR="00E6628C" w:rsidRPr="000A3A43" w14:paraId="02D43CE1" w14:textId="07A2A586" w:rsidTr="008C5AAB">
        <w:trPr>
          <w:trHeight w:val="323"/>
        </w:trPr>
        <w:tc>
          <w:tcPr>
            <w:tcW w:w="1646" w:type="dxa"/>
            <w:shd w:val="clear" w:color="auto" w:fill="E7E6E6" w:themeFill="background2"/>
          </w:tcPr>
          <w:p w14:paraId="0D4E585E" w14:textId="4D90EBC7" w:rsidR="00E6628C" w:rsidRDefault="00E6628C" w:rsidP="008C5AAB">
            <w:r>
              <w:t>11.00-11.15</w:t>
            </w:r>
          </w:p>
        </w:tc>
        <w:tc>
          <w:tcPr>
            <w:tcW w:w="7778" w:type="dxa"/>
            <w:gridSpan w:val="4"/>
          </w:tcPr>
          <w:p w14:paraId="05B4B9C2" w14:textId="1A918C8B" w:rsidR="00E6628C" w:rsidRPr="00B559F8" w:rsidRDefault="00E6628C" w:rsidP="008C5AAB">
            <w:pPr>
              <w:jc w:val="center"/>
              <w:rPr>
                <w:b/>
              </w:rPr>
            </w:pPr>
            <w:r w:rsidRPr="00B559F8">
              <w:rPr>
                <w:b/>
              </w:rPr>
              <w:t>Break</w:t>
            </w:r>
          </w:p>
        </w:tc>
      </w:tr>
      <w:tr w:rsidR="00144C52" w14:paraId="4D7EBC47" w14:textId="77777777" w:rsidTr="001F3848">
        <w:trPr>
          <w:trHeight w:val="228"/>
        </w:trPr>
        <w:tc>
          <w:tcPr>
            <w:tcW w:w="1646" w:type="dxa"/>
            <w:shd w:val="clear" w:color="auto" w:fill="E7E6E6" w:themeFill="background2"/>
          </w:tcPr>
          <w:p w14:paraId="514286B7" w14:textId="6D81D1DC" w:rsidR="00144C52" w:rsidRDefault="00144C52" w:rsidP="008C5AAB">
            <w:r>
              <w:t>11.45-12.15</w:t>
            </w:r>
          </w:p>
        </w:tc>
        <w:tc>
          <w:tcPr>
            <w:tcW w:w="2035" w:type="dxa"/>
          </w:tcPr>
          <w:p w14:paraId="5A9A5BC5" w14:textId="75665404" w:rsidR="00144C52" w:rsidRPr="00B559F8" w:rsidRDefault="00144C52" w:rsidP="008C5AAB">
            <w:r>
              <w:t>Independent practice- English</w:t>
            </w:r>
          </w:p>
        </w:tc>
        <w:tc>
          <w:tcPr>
            <w:tcW w:w="1970" w:type="dxa"/>
          </w:tcPr>
          <w:p w14:paraId="05B36595" w14:textId="1010D584" w:rsidR="00144C52" w:rsidRPr="00B559F8" w:rsidRDefault="00144C52" w:rsidP="008C5AAB">
            <w:r w:rsidRPr="00C450FC">
              <w:t>Independent practice- English</w:t>
            </w:r>
          </w:p>
        </w:tc>
        <w:tc>
          <w:tcPr>
            <w:tcW w:w="1884" w:type="dxa"/>
          </w:tcPr>
          <w:p w14:paraId="0DC19CE8" w14:textId="2FC2AE42" w:rsidR="00144C52" w:rsidRPr="00B559F8" w:rsidRDefault="00144C52" w:rsidP="008C5AAB">
            <w:r w:rsidRPr="004C542D">
              <w:t>Independent practice- English</w:t>
            </w:r>
          </w:p>
        </w:tc>
        <w:tc>
          <w:tcPr>
            <w:tcW w:w="1889" w:type="dxa"/>
          </w:tcPr>
          <w:p w14:paraId="28302B94" w14:textId="2D536990" w:rsidR="00144C52" w:rsidRPr="00B559F8" w:rsidRDefault="00144C52" w:rsidP="008C5AAB">
            <w:r w:rsidRPr="003F6456">
              <w:t>Independent practice- English</w:t>
            </w:r>
          </w:p>
        </w:tc>
      </w:tr>
      <w:tr w:rsidR="00E6628C" w:rsidRPr="000A3A43" w14:paraId="006A2E6B" w14:textId="65ACE638" w:rsidTr="008C5AAB">
        <w:trPr>
          <w:trHeight w:val="323"/>
        </w:trPr>
        <w:tc>
          <w:tcPr>
            <w:tcW w:w="1646" w:type="dxa"/>
            <w:shd w:val="clear" w:color="auto" w:fill="E7E6E6" w:themeFill="background2"/>
          </w:tcPr>
          <w:p w14:paraId="337BE44E" w14:textId="37960923" w:rsidR="00E6628C" w:rsidRDefault="00144C52" w:rsidP="008C5AAB">
            <w:r>
              <w:t>12.15-1.30</w:t>
            </w:r>
          </w:p>
        </w:tc>
        <w:tc>
          <w:tcPr>
            <w:tcW w:w="7778" w:type="dxa"/>
            <w:gridSpan w:val="4"/>
          </w:tcPr>
          <w:p w14:paraId="3508D387" w14:textId="71811A0F" w:rsidR="00E6628C" w:rsidRPr="00B559F8" w:rsidRDefault="00E6628C" w:rsidP="008C5AAB">
            <w:pPr>
              <w:jc w:val="center"/>
              <w:rPr>
                <w:b/>
              </w:rPr>
            </w:pPr>
            <w:r w:rsidRPr="00B559F8">
              <w:rPr>
                <w:b/>
              </w:rPr>
              <w:t>Lunch</w:t>
            </w:r>
          </w:p>
        </w:tc>
      </w:tr>
      <w:tr w:rsidR="00E6628C" w14:paraId="3C19EDD9" w14:textId="77777777" w:rsidTr="001F3848">
        <w:trPr>
          <w:trHeight w:val="323"/>
        </w:trPr>
        <w:tc>
          <w:tcPr>
            <w:tcW w:w="1646" w:type="dxa"/>
            <w:shd w:val="clear" w:color="auto" w:fill="E7E6E6" w:themeFill="background2"/>
          </w:tcPr>
          <w:p w14:paraId="1B06774A" w14:textId="6E6841B8" w:rsidR="00E6628C" w:rsidRDefault="00144C52" w:rsidP="008C5AAB">
            <w:r>
              <w:t>1.30-1.45</w:t>
            </w:r>
          </w:p>
        </w:tc>
        <w:tc>
          <w:tcPr>
            <w:tcW w:w="2035" w:type="dxa"/>
          </w:tcPr>
          <w:p w14:paraId="6E86EB6A" w14:textId="334CBB02" w:rsidR="00E6628C" w:rsidRPr="00144C52" w:rsidRDefault="00E6628C" w:rsidP="008C5AAB">
            <w:r w:rsidRPr="00144C52">
              <w:t>Handwriting</w:t>
            </w:r>
          </w:p>
        </w:tc>
        <w:tc>
          <w:tcPr>
            <w:tcW w:w="1970" w:type="dxa"/>
            <w:shd w:val="clear" w:color="auto" w:fill="FFFFFF" w:themeFill="background1"/>
          </w:tcPr>
          <w:p w14:paraId="4D12A251" w14:textId="06A69E54" w:rsidR="00E6628C" w:rsidRPr="00144C52" w:rsidRDefault="00E6628C" w:rsidP="008C5AAB">
            <w:r w:rsidRPr="00144C52">
              <w:t>Spelling</w:t>
            </w:r>
          </w:p>
        </w:tc>
        <w:tc>
          <w:tcPr>
            <w:tcW w:w="1884" w:type="dxa"/>
          </w:tcPr>
          <w:p w14:paraId="72813F0A" w14:textId="2C4E423C" w:rsidR="00E6628C" w:rsidRPr="00144C52" w:rsidRDefault="00E6628C" w:rsidP="008C5AAB">
            <w:r w:rsidRPr="00144C52">
              <w:t>Handwriting</w:t>
            </w:r>
          </w:p>
        </w:tc>
        <w:tc>
          <w:tcPr>
            <w:tcW w:w="1889" w:type="dxa"/>
          </w:tcPr>
          <w:p w14:paraId="6309FA44" w14:textId="1F32A489" w:rsidR="00E6628C" w:rsidRPr="00B559F8" w:rsidRDefault="00144C52" w:rsidP="008C5AAB">
            <w:r>
              <w:t xml:space="preserve">Individual reading </w:t>
            </w:r>
          </w:p>
        </w:tc>
      </w:tr>
      <w:tr w:rsidR="00E6628C" w14:paraId="0F7DB5CE" w14:textId="77777777" w:rsidTr="001F3848">
        <w:trPr>
          <w:trHeight w:val="394"/>
        </w:trPr>
        <w:tc>
          <w:tcPr>
            <w:tcW w:w="1646" w:type="dxa"/>
            <w:shd w:val="clear" w:color="auto" w:fill="E7E6E6" w:themeFill="background2"/>
          </w:tcPr>
          <w:p w14:paraId="1EC95ACF" w14:textId="1240BAF1" w:rsidR="00E6628C" w:rsidRDefault="00144C52" w:rsidP="008C5AAB">
            <w:r>
              <w:t>1:45-2:15</w:t>
            </w:r>
          </w:p>
        </w:tc>
        <w:tc>
          <w:tcPr>
            <w:tcW w:w="2035" w:type="dxa"/>
          </w:tcPr>
          <w:p w14:paraId="0B538D5C" w14:textId="469D305D" w:rsidR="00E6628C" w:rsidRPr="00144C52" w:rsidRDefault="00E6628C" w:rsidP="008C5AAB">
            <w:r w:rsidRPr="00144C52">
              <w:t>Geography</w:t>
            </w:r>
          </w:p>
        </w:tc>
        <w:tc>
          <w:tcPr>
            <w:tcW w:w="1970" w:type="dxa"/>
            <w:shd w:val="clear" w:color="auto" w:fill="FFFFFF" w:themeFill="background1"/>
          </w:tcPr>
          <w:p w14:paraId="267B8F57" w14:textId="39A0D9B8" w:rsidR="00E6628C" w:rsidRPr="00144C52" w:rsidRDefault="00E6628C" w:rsidP="008C5AAB">
            <w:r w:rsidRPr="00144C52">
              <w:t>Geography</w:t>
            </w:r>
          </w:p>
        </w:tc>
        <w:tc>
          <w:tcPr>
            <w:tcW w:w="1884" w:type="dxa"/>
          </w:tcPr>
          <w:p w14:paraId="7660EE7E" w14:textId="4326219A" w:rsidR="00E6628C" w:rsidRPr="00B559F8" w:rsidRDefault="00E6628C" w:rsidP="008C5AAB">
            <w:r w:rsidRPr="00364A49">
              <w:t>PSHE</w:t>
            </w:r>
          </w:p>
        </w:tc>
        <w:tc>
          <w:tcPr>
            <w:tcW w:w="1889" w:type="dxa"/>
          </w:tcPr>
          <w:p w14:paraId="51D8C9E3" w14:textId="45E346FF" w:rsidR="00E6628C" w:rsidRPr="00B559F8" w:rsidRDefault="00144C52" w:rsidP="008C5AAB">
            <w:r>
              <w:t>PE and Music</w:t>
            </w:r>
          </w:p>
        </w:tc>
      </w:tr>
      <w:tr w:rsidR="00144C52" w14:paraId="42F0FEB4" w14:textId="77777777" w:rsidTr="001F3848">
        <w:trPr>
          <w:trHeight w:val="323"/>
        </w:trPr>
        <w:tc>
          <w:tcPr>
            <w:tcW w:w="1646" w:type="dxa"/>
            <w:shd w:val="clear" w:color="auto" w:fill="E7E6E6" w:themeFill="background2"/>
          </w:tcPr>
          <w:p w14:paraId="0608ABE9" w14:textId="6F26D802" w:rsidR="00144C52" w:rsidRDefault="00144C52" w:rsidP="008C5AAB">
            <w:bookmarkStart w:id="0" w:name="_Hlk80111393"/>
            <w:r>
              <w:t>2:15-2:45</w:t>
            </w:r>
          </w:p>
        </w:tc>
        <w:tc>
          <w:tcPr>
            <w:tcW w:w="2035" w:type="dxa"/>
          </w:tcPr>
          <w:p w14:paraId="612DBEA0" w14:textId="27E665CC" w:rsidR="00144C52" w:rsidRPr="00B559F8" w:rsidRDefault="00144C52" w:rsidP="008C5AAB">
            <w:r>
              <w:t>Individual reading</w:t>
            </w:r>
          </w:p>
        </w:tc>
        <w:tc>
          <w:tcPr>
            <w:tcW w:w="1970" w:type="dxa"/>
            <w:shd w:val="clear" w:color="auto" w:fill="FFFFFF" w:themeFill="background1"/>
          </w:tcPr>
          <w:p w14:paraId="3A52032E" w14:textId="1A85E0C7" w:rsidR="00144C52" w:rsidRPr="00B559F8" w:rsidRDefault="00144C52" w:rsidP="008C5AAB">
            <w:r w:rsidRPr="00ED2354">
              <w:t>Individual reading</w:t>
            </w:r>
          </w:p>
        </w:tc>
        <w:tc>
          <w:tcPr>
            <w:tcW w:w="1884" w:type="dxa"/>
          </w:tcPr>
          <w:p w14:paraId="6A97580B" w14:textId="526A6ED9" w:rsidR="00144C52" w:rsidRPr="00B559F8" w:rsidRDefault="00144C52" w:rsidP="008C5AAB">
            <w:r w:rsidRPr="00BD2377">
              <w:t>Individual reading</w:t>
            </w:r>
          </w:p>
        </w:tc>
        <w:tc>
          <w:tcPr>
            <w:tcW w:w="1889" w:type="dxa"/>
            <w:vMerge w:val="restart"/>
          </w:tcPr>
          <w:p w14:paraId="3E7D183D" w14:textId="77777777" w:rsidR="00144C52" w:rsidRDefault="00144C52" w:rsidP="008C5AAB">
            <w:r>
              <w:t>Catch ups</w:t>
            </w:r>
          </w:p>
          <w:p w14:paraId="02EB378F" w14:textId="77F2F3BA" w:rsidR="00144C52" w:rsidRPr="00B559F8" w:rsidRDefault="00144C52" w:rsidP="008C5AAB">
            <w:r>
              <w:t>Check that you have completed your pack and are ready to start at school next week</w:t>
            </w:r>
          </w:p>
        </w:tc>
      </w:tr>
      <w:tr w:rsidR="00144C52" w14:paraId="379F9AE8" w14:textId="77777777" w:rsidTr="001F3848">
        <w:trPr>
          <w:trHeight w:val="323"/>
        </w:trPr>
        <w:tc>
          <w:tcPr>
            <w:tcW w:w="1646" w:type="dxa"/>
            <w:shd w:val="clear" w:color="auto" w:fill="E7E6E6" w:themeFill="background2"/>
          </w:tcPr>
          <w:p w14:paraId="605D04AD" w14:textId="7FB118AF" w:rsidR="00144C52" w:rsidRDefault="00144C52" w:rsidP="008C5AAB">
            <w:r>
              <w:t>2:45-3:00</w:t>
            </w:r>
          </w:p>
        </w:tc>
        <w:tc>
          <w:tcPr>
            <w:tcW w:w="2035" w:type="dxa"/>
          </w:tcPr>
          <w:p w14:paraId="6B893A9C" w14:textId="3F0C7B13" w:rsidR="00144C52" w:rsidRDefault="00144C52" w:rsidP="008C5AAB">
            <w:r>
              <w:t>Times Table Rockstars</w:t>
            </w:r>
          </w:p>
        </w:tc>
        <w:tc>
          <w:tcPr>
            <w:tcW w:w="1970" w:type="dxa"/>
            <w:shd w:val="clear" w:color="auto" w:fill="FFFFFF" w:themeFill="background1"/>
          </w:tcPr>
          <w:p w14:paraId="0A9A63BE" w14:textId="1D0CE52C" w:rsidR="00144C52" w:rsidRPr="00B559F8" w:rsidRDefault="00144C52" w:rsidP="008C5AAB">
            <w:r w:rsidRPr="00ED2354">
              <w:t>Times Table Rockstars</w:t>
            </w:r>
          </w:p>
        </w:tc>
        <w:tc>
          <w:tcPr>
            <w:tcW w:w="1884" w:type="dxa"/>
          </w:tcPr>
          <w:p w14:paraId="5FF1273E" w14:textId="582B64DB" w:rsidR="00144C52" w:rsidRPr="00B559F8" w:rsidRDefault="00144C52" w:rsidP="008C5AAB">
            <w:r w:rsidRPr="00BD2377">
              <w:t>Times Table Rockstars</w:t>
            </w:r>
          </w:p>
        </w:tc>
        <w:tc>
          <w:tcPr>
            <w:tcW w:w="1889" w:type="dxa"/>
            <w:vMerge/>
          </w:tcPr>
          <w:p w14:paraId="417B70B5" w14:textId="77777777" w:rsidR="00144C52" w:rsidRPr="00B559F8" w:rsidRDefault="00144C52" w:rsidP="008C5AAB"/>
        </w:tc>
      </w:tr>
    </w:tbl>
    <w:bookmarkEnd w:id="0"/>
    <w:p w14:paraId="69B20702" w14:textId="3D611EF5" w:rsidR="003A42F4" w:rsidRPr="002F3968" w:rsidRDefault="00E165EF" w:rsidP="002F3968">
      <w:pPr>
        <w:jc w:val="center"/>
        <w:rPr>
          <w:u w:val="single"/>
        </w:rPr>
      </w:pPr>
      <w:r w:rsidRPr="002F3968">
        <w:rPr>
          <w:u w:val="single"/>
        </w:rPr>
        <w:t xml:space="preserve">Work Pack for Remote Learning:  </w:t>
      </w:r>
      <w:r w:rsidR="008C5AAB" w:rsidRPr="002F3968">
        <w:rPr>
          <w:u w:val="single"/>
        </w:rPr>
        <w:t>Tuesday 18</w:t>
      </w:r>
      <w:r w:rsidR="008C5AAB" w:rsidRPr="002F3968">
        <w:rPr>
          <w:u w:val="single"/>
          <w:vertAlign w:val="superscript"/>
        </w:rPr>
        <w:t>th</w:t>
      </w:r>
      <w:r w:rsidR="008C5AAB" w:rsidRPr="002F3968">
        <w:rPr>
          <w:u w:val="single"/>
        </w:rPr>
        <w:t xml:space="preserve"> January</w:t>
      </w:r>
      <w:r w:rsidRPr="002F3968">
        <w:rPr>
          <w:u w:val="single"/>
        </w:rPr>
        <w:t xml:space="preserve"> </w:t>
      </w:r>
      <w:r w:rsidR="008C5AAB" w:rsidRPr="002F3968">
        <w:rPr>
          <w:u w:val="single"/>
        </w:rPr>
        <w:t>- Friday 21</w:t>
      </w:r>
      <w:r w:rsidR="008C5AAB" w:rsidRPr="002F3968">
        <w:rPr>
          <w:u w:val="single"/>
          <w:vertAlign w:val="superscript"/>
        </w:rPr>
        <w:t>st</w:t>
      </w:r>
      <w:r w:rsidR="008C5AAB" w:rsidRPr="002F3968">
        <w:rPr>
          <w:u w:val="single"/>
        </w:rPr>
        <w:t xml:space="preserve"> January 2022</w:t>
      </w:r>
    </w:p>
    <w:p w14:paraId="4B7EAF43" w14:textId="77777777" w:rsidR="00B145D4" w:rsidRDefault="00B145D4" w:rsidP="3DB06E41"/>
    <w:p w14:paraId="177F4941" w14:textId="4EF94B5B" w:rsidR="00B145D4" w:rsidRDefault="00B145D4" w:rsidP="3DB06E41">
      <w:r>
        <w:t xml:space="preserve">Dear </w:t>
      </w:r>
      <w:r w:rsidR="00E165EF">
        <w:t>Year 6</w:t>
      </w:r>
      <w:r>
        <w:t>,</w:t>
      </w:r>
    </w:p>
    <w:p w14:paraId="55BFF25B" w14:textId="098569D3" w:rsidR="001F3848" w:rsidRDefault="00E165EF" w:rsidP="3DB06E41">
      <w:r>
        <w:t>This pack covers four</w:t>
      </w:r>
      <w:r w:rsidR="008C5AAB">
        <w:t xml:space="preserve"> days</w:t>
      </w:r>
      <w:r>
        <w:t xml:space="preserve"> of work</w:t>
      </w:r>
      <w:r w:rsidR="008C5AAB">
        <w:t xml:space="preserve">. </w:t>
      </w:r>
      <w:r w:rsidR="001F3848">
        <w:t>If you need</w:t>
      </w:r>
      <w:r>
        <w:t xml:space="preserve"> any </w:t>
      </w:r>
      <w:r w:rsidR="001F3848">
        <w:t>support</w:t>
      </w:r>
      <w:r>
        <w:t xml:space="preserve"> as you are working through this,</w:t>
      </w:r>
      <w:r w:rsidR="001F3848">
        <w:t xml:space="preserve"> please </w:t>
      </w:r>
      <w:r>
        <w:t>send us a dojo and please do remember to s</w:t>
      </w:r>
      <w:r w:rsidR="001F3848">
        <w:t xml:space="preserve">hare your work with </w:t>
      </w:r>
      <w:r>
        <w:t>us by dojo – we love to see how you are getting on and being here to help you</w:t>
      </w:r>
      <w:r w:rsidR="001F3848">
        <w:t>.</w:t>
      </w:r>
    </w:p>
    <w:p w14:paraId="10807693" w14:textId="374EC6A4" w:rsidR="008C5AAB" w:rsidRDefault="00E165EF" w:rsidP="3DB06E41">
      <w:r>
        <w:t>We</w:t>
      </w:r>
      <w:r w:rsidR="008C5AAB">
        <w:t xml:space="preserve"> have been so impressed with your work so far this year</w:t>
      </w:r>
      <w:r>
        <w:t xml:space="preserve"> and we </w:t>
      </w:r>
      <w:r w:rsidR="008C5AAB">
        <w:t>look forward to the wonderful w</w:t>
      </w:r>
      <w:r>
        <w:t xml:space="preserve">ork that we are sure you will do over the next four </w:t>
      </w:r>
      <w:r w:rsidR="008C5AAB">
        <w:t>days</w:t>
      </w:r>
      <w:r w:rsidR="00B145D4">
        <w:t xml:space="preserve">! </w:t>
      </w:r>
      <w:r>
        <w:t xml:space="preserve">We will be building on this when you return to school. </w:t>
      </w:r>
      <w:r w:rsidR="00B145D4">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3BFF30AF" w14:textId="74BC1230" w:rsidR="00980B77" w:rsidRDefault="00E165EF" w:rsidP="00494436">
      <w:r>
        <w:t xml:space="preserve">Mrs Spencer and </w:t>
      </w:r>
      <w:r w:rsidR="008C5AAB">
        <w:t>Miss Hill</w:t>
      </w:r>
    </w:p>
    <w:p w14:paraId="70A227E9" w14:textId="17E20823" w:rsidR="007C3344" w:rsidRDefault="007C3344" w:rsidP="00494436"/>
    <w:p w14:paraId="555EEF2B" w14:textId="360A3743" w:rsidR="007C3344" w:rsidRDefault="007C3344" w:rsidP="00494436"/>
    <w:p w14:paraId="40F6DBBC" w14:textId="59587F55" w:rsidR="007C3344" w:rsidRDefault="007C3344" w:rsidP="00494436"/>
    <w:p w14:paraId="3319B706" w14:textId="7C8F1E2B" w:rsidR="007C3344" w:rsidRDefault="007C3344" w:rsidP="00494436"/>
    <w:p w14:paraId="19855248" w14:textId="2AB254F9" w:rsidR="007C3344" w:rsidRDefault="007C3344" w:rsidP="00494436"/>
    <w:p w14:paraId="16728C82" w14:textId="77777777" w:rsidR="007C3344" w:rsidRDefault="007C3344" w:rsidP="00494436"/>
    <w:p w14:paraId="669611D5" w14:textId="2637034E" w:rsidR="001F3848" w:rsidRDefault="001F3848" w:rsidP="00494436"/>
    <w:p w14:paraId="27868288" w14:textId="6E4A61E9" w:rsidR="001F3848" w:rsidRDefault="001F3848" w:rsidP="00494436"/>
    <w:p w14:paraId="369B24ED" w14:textId="53B0E262" w:rsidR="001F3848" w:rsidRDefault="001F3848" w:rsidP="00494436"/>
    <w:p w14:paraId="43E99AE6" w14:textId="73E84677" w:rsidR="001D33B5" w:rsidRDefault="001D33B5" w:rsidP="00494436"/>
    <w:p w14:paraId="30E42610" w14:textId="77777777" w:rsidR="001D33B5" w:rsidRDefault="001D33B5" w:rsidP="00494436"/>
    <w:p w14:paraId="3C4CFBD5" w14:textId="3B94FDC4" w:rsidR="00494436" w:rsidRDefault="00E165EF" w:rsidP="00494436">
      <w:pPr>
        <w:rPr>
          <w:u w:val="single"/>
        </w:rPr>
      </w:pPr>
      <w:r>
        <w:rPr>
          <w:u w:val="single"/>
        </w:rPr>
        <w:lastRenderedPageBreak/>
        <w:t xml:space="preserve">Tuesday </w:t>
      </w:r>
      <w:r w:rsidR="00494436" w:rsidRPr="00494436">
        <w:rPr>
          <w:u w:val="single"/>
        </w:rPr>
        <w:t>18</w:t>
      </w:r>
      <w:r>
        <w:rPr>
          <w:u w:val="single"/>
        </w:rPr>
        <w:t>th</w:t>
      </w:r>
      <w:bookmarkStart w:id="1" w:name="_GoBack"/>
      <w:bookmarkEnd w:id="1"/>
      <w:r>
        <w:rPr>
          <w:u w:val="single"/>
        </w:rPr>
        <w:t xml:space="preserve"> January 20</w:t>
      </w:r>
      <w:r w:rsidR="00494436" w:rsidRPr="00494436">
        <w:rPr>
          <w:u w:val="single"/>
        </w:rPr>
        <w:t>22</w:t>
      </w:r>
    </w:p>
    <w:p w14:paraId="26A427E7" w14:textId="77777777" w:rsidR="001F3848" w:rsidRDefault="001F3848" w:rsidP="00494436">
      <w:pPr>
        <w:rPr>
          <w:u w:val="single"/>
        </w:rPr>
      </w:pPr>
      <w:r>
        <w:rPr>
          <w:u w:val="single"/>
        </w:rPr>
        <w:t>Maths</w:t>
      </w:r>
    </w:p>
    <w:p w14:paraId="2112B205" w14:textId="2E023B28" w:rsidR="00B145D4" w:rsidRDefault="00B145D4" w:rsidP="00494436">
      <w:pPr>
        <w:rPr>
          <w:u w:val="single"/>
        </w:rPr>
      </w:pPr>
      <w:r w:rsidRPr="00B145D4">
        <w:rPr>
          <w:u w:val="single"/>
        </w:rPr>
        <w:t>WALT: change an improper fraction to a mixed number and vice versa</w:t>
      </w:r>
    </w:p>
    <w:p w14:paraId="1E83AE15" w14:textId="283106D7" w:rsidR="00B145D4" w:rsidRDefault="00B145D4" w:rsidP="00494436">
      <w:r w:rsidRPr="00B145D4">
        <w:t>Starter: Autumn Term: Workout 8</w:t>
      </w:r>
      <w:r w:rsidR="001F3848">
        <w:t xml:space="preserve"> (see sheet at the end of the pack)</w:t>
      </w:r>
    </w:p>
    <w:p w14:paraId="7BE021F8" w14:textId="77777777" w:rsidR="00E165EF" w:rsidRDefault="00E165EF" w:rsidP="00494436"/>
    <w:p w14:paraId="0F819E8E" w14:textId="249F3174" w:rsidR="00E165EF" w:rsidRDefault="00E165EF" w:rsidP="00494436">
      <w:pPr>
        <w:rPr>
          <w:u w:val="single"/>
        </w:rPr>
      </w:pPr>
      <w:r>
        <w:t>Here is a description of a mixed number and an improper fraction:</w:t>
      </w:r>
      <w:r>
        <w:rPr>
          <w:noProof/>
          <w:lang w:eastAsia="en-GB"/>
        </w:rPr>
        <w:drawing>
          <wp:anchor distT="0" distB="0" distL="114300" distR="114300" simplePos="0" relativeHeight="251658240" behindDoc="1" locked="0" layoutInCell="1" allowOverlap="1" wp14:anchorId="58053BBB" wp14:editId="567C3060">
            <wp:simplePos x="0" y="0"/>
            <wp:positionH relativeFrom="margin">
              <wp:align>center</wp:align>
            </wp:positionH>
            <wp:positionV relativeFrom="paragraph">
              <wp:posOffset>419735</wp:posOffset>
            </wp:positionV>
            <wp:extent cx="5353050" cy="2952750"/>
            <wp:effectExtent l="0" t="0" r="0" b="0"/>
            <wp:wrapTight wrapText="bothSides">
              <wp:wrapPolygon edited="0">
                <wp:start x="0" y="0"/>
                <wp:lineTo x="0" y="21461"/>
                <wp:lineTo x="21523" y="21461"/>
                <wp:lineTo x="21523" y="0"/>
                <wp:lineTo x="0" y="0"/>
              </wp:wrapPolygon>
            </wp:wrapTight>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0311"/>
                    <a:stretch/>
                  </pic:blipFill>
                  <pic:spPr bwMode="auto">
                    <a:xfrm>
                      <a:off x="0" y="0"/>
                      <a:ext cx="5353050" cy="2952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CC97B8" w14:textId="77777777" w:rsidR="00E165EF" w:rsidRDefault="00E165EF" w:rsidP="00494436">
      <w:pPr>
        <w:rPr>
          <w:u w:val="single"/>
        </w:rPr>
      </w:pPr>
    </w:p>
    <w:p w14:paraId="130AA5FE" w14:textId="2F8B6E08" w:rsidR="00E165EF" w:rsidRPr="00E165EF" w:rsidRDefault="00E165EF" w:rsidP="00494436">
      <w:r w:rsidRPr="00E165EF">
        <w:t>Change these improper fractions into mixed numbers:</w:t>
      </w:r>
    </w:p>
    <w:p w14:paraId="1308FC14" w14:textId="1496F0B9" w:rsidR="00E165EF" w:rsidRDefault="00E165EF" w:rsidP="00494436">
      <w:pPr>
        <w:rPr>
          <w:u w:val="single"/>
        </w:rPr>
      </w:pPr>
      <w:r>
        <w:rPr>
          <w:noProof/>
          <w:lang w:eastAsia="en-GB"/>
        </w:rPr>
        <w:drawing>
          <wp:inline distT="0" distB="0" distL="0" distR="0" wp14:anchorId="7D9DA1B3" wp14:editId="0DF66B27">
            <wp:extent cx="2142739" cy="885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8794" cy="888328"/>
                    </a:xfrm>
                    <a:prstGeom prst="rect">
                      <a:avLst/>
                    </a:prstGeom>
                  </pic:spPr>
                </pic:pic>
              </a:graphicData>
            </a:graphic>
          </wp:inline>
        </w:drawing>
      </w:r>
    </w:p>
    <w:p w14:paraId="735691C7" w14:textId="590B0928" w:rsidR="00E165EF" w:rsidRPr="00E165EF" w:rsidRDefault="00E165EF" w:rsidP="00494436">
      <w:r w:rsidRPr="00E165EF">
        <w:t>Change these mixed numbers into improper fractions:</w:t>
      </w:r>
    </w:p>
    <w:p w14:paraId="176B2444" w14:textId="0C627C37" w:rsidR="00E165EF" w:rsidRDefault="00E165EF" w:rsidP="00494436">
      <w:pPr>
        <w:rPr>
          <w:u w:val="single"/>
        </w:rPr>
      </w:pPr>
      <w:r>
        <w:rPr>
          <w:noProof/>
          <w:lang w:eastAsia="en-GB"/>
        </w:rPr>
        <w:drawing>
          <wp:inline distT="0" distB="0" distL="0" distR="0" wp14:anchorId="394402A1" wp14:editId="71DCBE94">
            <wp:extent cx="2379640" cy="93345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8096" cy="936767"/>
                    </a:xfrm>
                    <a:prstGeom prst="rect">
                      <a:avLst/>
                    </a:prstGeom>
                  </pic:spPr>
                </pic:pic>
              </a:graphicData>
            </a:graphic>
          </wp:inline>
        </w:drawing>
      </w:r>
    </w:p>
    <w:p w14:paraId="33CCCD68" w14:textId="52F0D91C" w:rsidR="00E165EF" w:rsidRDefault="00E165EF" w:rsidP="00494436">
      <w:pPr>
        <w:rPr>
          <w:u w:val="single"/>
        </w:rPr>
      </w:pPr>
    </w:p>
    <w:p w14:paraId="497847F2" w14:textId="46F6A7A7" w:rsidR="00494436" w:rsidRPr="00B145D4" w:rsidRDefault="00E165EF" w:rsidP="00494436">
      <w:r>
        <w:t>Now challenge yourself with the following</w:t>
      </w:r>
      <w:r w:rsidR="00B145D4" w:rsidRPr="00B145D4">
        <w:t xml:space="preserve"> SATs questions that will extend your understanding of </w:t>
      </w:r>
      <w:r>
        <w:t>fractions.  Please try as many as possible:</w:t>
      </w:r>
    </w:p>
    <w:p w14:paraId="35BDB5F8" w14:textId="498B7821" w:rsidR="008C5AAB" w:rsidRDefault="007B6766" w:rsidP="3DB06E41">
      <w:r w:rsidRPr="007B6766">
        <w:rPr>
          <w:noProof/>
          <w:lang w:eastAsia="en-GB"/>
        </w:rPr>
        <w:lastRenderedPageBreak/>
        <w:drawing>
          <wp:inline distT="0" distB="0" distL="0" distR="0" wp14:anchorId="79572A06" wp14:editId="42F4AB8B">
            <wp:extent cx="5019675" cy="3261176"/>
            <wp:effectExtent l="0" t="0" r="0" b="0"/>
            <wp:docPr id="3" name="Picture 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ox and whisker chart&#10;&#10;Description automatically generated"/>
                    <pic:cNvPicPr/>
                  </pic:nvPicPr>
                  <pic:blipFill>
                    <a:blip r:embed="rId14"/>
                    <a:stretch>
                      <a:fillRect/>
                    </a:stretch>
                  </pic:blipFill>
                  <pic:spPr>
                    <a:xfrm>
                      <a:off x="0" y="0"/>
                      <a:ext cx="5027409" cy="3266201"/>
                    </a:xfrm>
                    <a:prstGeom prst="rect">
                      <a:avLst/>
                    </a:prstGeom>
                  </pic:spPr>
                </pic:pic>
              </a:graphicData>
            </a:graphic>
          </wp:inline>
        </w:drawing>
      </w:r>
    </w:p>
    <w:p w14:paraId="068C5AC4" w14:textId="5182BD56" w:rsidR="00E165EF" w:rsidRDefault="00E165EF" w:rsidP="3DB06E41"/>
    <w:p w14:paraId="1FA6658F" w14:textId="77777777" w:rsidR="00E165EF" w:rsidRDefault="00E165EF" w:rsidP="3DB06E41"/>
    <w:p w14:paraId="130BD802" w14:textId="3582C464" w:rsidR="007B6766" w:rsidRDefault="007B6766" w:rsidP="3DB06E41">
      <w:r w:rsidRPr="007B6766">
        <w:rPr>
          <w:noProof/>
          <w:lang w:eastAsia="en-GB"/>
        </w:rPr>
        <w:drawing>
          <wp:inline distT="0" distB="0" distL="0" distR="0" wp14:anchorId="61EB14DF" wp14:editId="112639EB">
            <wp:extent cx="5264183" cy="3705225"/>
            <wp:effectExtent l="0" t="0" r="0" b="0"/>
            <wp:docPr id="4" name="Picture 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ox and whisker chart&#10;&#10;Description automatically generated"/>
                    <pic:cNvPicPr/>
                  </pic:nvPicPr>
                  <pic:blipFill>
                    <a:blip r:embed="rId15"/>
                    <a:stretch>
                      <a:fillRect/>
                    </a:stretch>
                  </pic:blipFill>
                  <pic:spPr>
                    <a:xfrm>
                      <a:off x="0" y="0"/>
                      <a:ext cx="5293688" cy="3725992"/>
                    </a:xfrm>
                    <a:prstGeom prst="rect">
                      <a:avLst/>
                    </a:prstGeom>
                  </pic:spPr>
                </pic:pic>
              </a:graphicData>
            </a:graphic>
          </wp:inline>
        </w:drawing>
      </w:r>
    </w:p>
    <w:p w14:paraId="74B5096A" w14:textId="4D92E635" w:rsidR="007B6766" w:rsidRDefault="007B6766" w:rsidP="3DB06E41">
      <w:r w:rsidRPr="007B6766">
        <w:rPr>
          <w:noProof/>
          <w:lang w:eastAsia="en-GB"/>
        </w:rPr>
        <w:lastRenderedPageBreak/>
        <w:drawing>
          <wp:inline distT="0" distB="0" distL="0" distR="0" wp14:anchorId="5CC2F2C9" wp14:editId="738E73B7">
            <wp:extent cx="5914066" cy="2962275"/>
            <wp:effectExtent l="0" t="0" r="0" b="0"/>
            <wp:docPr id="5" name="Picture 5" descr="Chart,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ox and whisker chart&#10;&#10;Description automatically generated with medium confidence"/>
                    <pic:cNvPicPr/>
                  </pic:nvPicPr>
                  <pic:blipFill>
                    <a:blip r:embed="rId16"/>
                    <a:stretch>
                      <a:fillRect/>
                    </a:stretch>
                  </pic:blipFill>
                  <pic:spPr>
                    <a:xfrm>
                      <a:off x="0" y="0"/>
                      <a:ext cx="5956418" cy="2983489"/>
                    </a:xfrm>
                    <a:prstGeom prst="rect">
                      <a:avLst/>
                    </a:prstGeom>
                  </pic:spPr>
                </pic:pic>
              </a:graphicData>
            </a:graphic>
          </wp:inline>
        </w:drawing>
      </w:r>
    </w:p>
    <w:p w14:paraId="17964F21" w14:textId="7C667096" w:rsidR="00E165EF" w:rsidRDefault="00E165EF" w:rsidP="3DB06E41"/>
    <w:p w14:paraId="00FA3543" w14:textId="77777777" w:rsidR="00E165EF" w:rsidRDefault="00E165EF" w:rsidP="3DB06E41"/>
    <w:p w14:paraId="4D0F66A2" w14:textId="1BE836FD" w:rsidR="007B6766" w:rsidRDefault="007B6766" w:rsidP="3DB06E41">
      <w:r w:rsidRPr="007B6766">
        <w:rPr>
          <w:noProof/>
          <w:lang w:eastAsia="en-GB"/>
        </w:rPr>
        <w:drawing>
          <wp:inline distT="0" distB="0" distL="0" distR="0" wp14:anchorId="36925516" wp14:editId="68740972">
            <wp:extent cx="5409889" cy="3695700"/>
            <wp:effectExtent l="0" t="0" r="635" b="0"/>
            <wp:docPr id="6" name="Picture 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 polygon&#10;&#10;Description automatically generated"/>
                    <pic:cNvPicPr/>
                  </pic:nvPicPr>
                  <pic:blipFill>
                    <a:blip r:embed="rId17"/>
                    <a:stretch>
                      <a:fillRect/>
                    </a:stretch>
                  </pic:blipFill>
                  <pic:spPr>
                    <a:xfrm>
                      <a:off x="0" y="0"/>
                      <a:ext cx="5427676" cy="3707851"/>
                    </a:xfrm>
                    <a:prstGeom prst="rect">
                      <a:avLst/>
                    </a:prstGeom>
                  </pic:spPr>
                </pic:pic>
              </a:graphicData>
            </a:graphic>
          </wp:inline>
        </w:drawing>
      </w:r>
    </w:p>
    <w:p w14:paraId="2B167853" w14:textId="356F486D" w:rsidR="00E165EF" w:rsidRDefault="00E165EF" w:rsidP="3DB06E41">
      <w:r>
        <w:t>Extension</w:t>
      </w:r>
      <w:r w:rsidR="00BC13F9">
        <w:t xml:space="preserve"> (Miss Fox/Mrs Spencer’s groups)</w:t>
      </w:r>
      <w:r>
        <w:t>:  Can you complete the following</w:t>
      </w:r>
      <w:r w:rsidR="008404AC">
        <w:t xml:space="preserve"> challenges?</w:t>
      </w:r>
    </w:p>
    <w:p w14:paraId="1286ED41" w14:textId="430B4BC8" w:rsidR="00BC13F9" w:rsidRDefault="00BC13F9" w:rsidP="3DB06E41">
      <w:r>
        <w:rPr>
          <w:noProof/>
          <w:lang w:eastAsia="en-GB"/>
        </w:rPr>
        <w:drawing>
          <wp:inline distT="0" distB="0" distL="0" distR="0" wp14:anchorId="236715EB" wp14:editId="7D3D46C2">
            <wp:extent cx="4895850" cy="18501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05950" cy="1853999"/>
                    </a:xfrm>
                    <a:prstGeom prst="rect">
                      <a:avLst/>
                    </a:prstGeom>
                  </pic:spPr>
                </pic:pic>
              </a:graphicData>
            </a:graphic>
          </wp:inline>
        </w:drawing>
      </w:r>
    </w:p>
    <w:p w14:paraId="45B333E6" w14:textId="77777777" w:rsidR="00184E0A" w:rsidRDefault="00184E0A" w:rsidP="3DB06E41">
      <w:pPr>
        <w:rPr>
          <w:u w:val="single"/>
        </w:rPr>
      </w:pPr>
      <w:r>
        <w:rPr>
          <w:u w:val="single"/>
        </w:rPr>
        <w:lastRenderedPageBreak/>
        <w:t>Tuesday 18</w:t>
      </w:r>
      <w:r w:rsidRPr="00184E0A">
        <w:rPr>
          <w:u w:val="single"/>
          <w:vertAlign w:val="superscript"/>
        </w:rPr>
        <w:t>th</w:t>
      </w:r>
      <w:r>
        <w:rPr>
          <w:u w:val="single"/>
        </w:rPr>
        <w:t xml:space="preserve"> January 2022</w:t>
      </w:r>
    </w:p>
    <w:p w14:paraId="630DD627" w14:textId="7B6FB7BF" w:rsidR="001F3848" w:rsidRDefault="001F3848" w:rsidP="3DB06E41">
      <w:pPr>
        <w:rPr>
          <w:u w:val="single"/>
        </w:rPr>
      </w:pPr>
      <w:r>
        <w:rPr>
          <w:u w:val="single"/>
        </w:rPr>
        <w:t>Comprehension</w:t>
      </w:r>
    </w:p>
    <w:p w14:paraId="1AA982A0" w14:textId="77777777" w:rsidR="008404AC" w:rsidRDefault="001F3848" w:rsidP="3DB06E41">
      <w:r w:rsidRPr="001F3848">
        <w:t>Read the poem To Asgard</w:t>
      </w:r>
      <w:r>
        <w:t xml:space="preserve"> at the back of the pack and answer comprehension questions 1- 3 on the page titled ‘Retrieval’.  If there are any words you do not know, underline them and look them up in a dictionary</w:t>
      </w:r>
      <w:r w:rsidR="008404AC">
        <w:t>, annotating your text with the definitions</w:t>
      </w:r>
      <w:r>
        <w:t xml:space="preserve">.  </w:t>
      </w:r>
    </w:p>
    <w:p w14:paraId="5F919DB7" w14:textId="5FF37A59" w:rsidR="001F3848" w:rsidRPr="001F3848" w:rsidRDefault="001F3848" w:rsidP="3DB06E41">
      <w:r>
        <w:t>An online dictionary can be found here:</w:t>
      </w:r>
      <w:r w:rsidRPr="001F3848">
        <w:t xml:space="preserve"> </w:t>
      </w:r>
      <w:hyperlink r:id="rId19" w:history="1">
        <w:r w:rsidR="00426871" w:rsidRPr="003A600C">
          <w:rPr>
            <w:rStyle w:val="Hyperlink"/>
          </w:rPr>
          <w:t>https://dictionary.cambridge.org/dictionary/</w:t>
        </w:r>
      </w:hyperlink>
      <w:r w:rsidR="00426871">
        <w:t xml:space="preserve"> </w:t>
      </w:r>
    </w:p>
    <w:p w14:paraId="3B84B5A9" w14:textId="76F76EDB" w:rsidR="001F3848" w:rsidRDefault="001F3848" w:rsidP="3DB06E41">
      <w:pPr>
        <w:rPr>
          <w:u w:val="single"/>
        </w:rPr>
      </w:pPr>
      <w:r>
        <w:rPr>
          <w:u w:val="single"/>
        </w:rPr>
        <w:t>English</w:t>
      </w:r>
    </w:p>
    <w:p w14:paraId="3022839E" w14:textId="161F160A" w:rsidR="001F3848" w:rsidRPr="001F3848" w:rsidRDefault="001F3848" w:rsidP="3DB06E41">
      <w:pPr>
        <w:rPr>
          <w:u w:val="single"/>
        </w:rPr>
      </w:pPr>
      <w:r w:rsidRPr="001F3848">
        <w:rPr>
          <w:u w:val="single"/>
        </w:rPr>
        <w:t>SPAG</w:t>
      </w:r>
      <w:r>
        <w:rPr>
          <w:u w:val="single"/>
        </w:rPr>
        <w:t xml:space="preserve"> Modal Verbs:</w:t>
      </w:r>
    </w:p>
    <w:p w14:paraId="632CCA40" w14:textId="60B06159" w:rsidR="001F3848" w:rsidRDefault="001F3848" w:rsidP="3DB06E41">
      <w:r w:rsidRPr="00E67AAA">
        <w:rPr>
          <w:noProof/>
          <w:lang w:eastAsia="en-GB"/>
        </w:rPr>
        <w:drawing>
          <wp:inline distT="0" distB="0" distL="0" distR="0" wp14:anchorId="69937D94" wp14:editId="5A458655">
            <wp:extent cx="4978656" cy="331487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20"/>
                    <a:stretch>
                      <a:fillRect/>
                    </a:stretch>
                  </pic:blipFill>
                  <pic:spPr>
                    <a:xfrm>
                      <a:off x="0" y="0"/>
                      <a:ext cx="4978656" cy="3314870"/>
                    </a:xfrm>
                    <a:prstGeom prst="rect">
                      <a:avLst/>
                    </a:prstGeom>
                  </pic:spPr>
                </pic:pic>
              </a:graphicData>
            </a:graphic>
          </wp:inline>
        </w:drawing>
      </w:r>
    </w:p>
    <w:p w14:paraId="45E7D70D" w14:textId="77777777" w:rsidR="001F3848" w:rsidRDefault="001F3848" w:rsidP="001F3848">
      <w:pPr>
        <w:rPr>
          <w:u w:val="single"/>
        </w:rPr>
      </w:pPr>
    </w:p>
    <w:p w14:paraId="5C1A5E03" w14:textId="419D2D83" w:rsidR="001F3848" w:rsidRDefault="001F3848" w:rsidP="001F3848">
      <w:pPr>
        <w:rPr>
          <w:u w:val="single"/>
        </w:rPr>
      </w:pPr>
      <w:r w:rsidRPr="00184E0A">
        <w:rPr>
          <w:u w:val="single"/>
        </w:rPr>
        <w:t>WALT: Analyse the features of a balanced argument</w:t>
      </w:r>
    </w:p>
    <w:p w14:paraId="62B329C7" w14:textId="77777777" w:rsidR="001F3848" w:rsidRDefault="001F3848" w:rsidP="3DB06E41"/>
    <w:p w14:paraId="7BF561DD" w14:textId="203A1D9B" w:rsidR="00184E0A" w:rsidRDefault="00184E0A" w:rsidP="3DB06E41">
      <w:pPr>
        <w:rPr>
          <w:u w:val="single"/>
        </w:rPr>
      </w:pPr>
      <w:r w:rsidRPr="00184E0A">
        <w:rPr>
          <w:noProof/>
          <w:u w:val="single"/>
          <w:lang w:eastAsia="en-GB"/>
        </w:rPr>
        <w:drawing>
          <wp:inline distT="0" distB="0" distL="0" distR="0" wp14:anchorId="20D40829" wp14:editId="15B0CBE0">
            <wp:extent cx="4562475" cy="2626481"/>
            <wp:effectExtent l="0" t="0" r="0" b="254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21"/>
                    <a:stretch>
                      <a:fillRect/>
                    </a:stretch>
                  </pic:blipFill>
                  <pic:spPr>
                    <a:xfrm>
                      <a:off x="0" y="0"/>
                      <a:ext cx="4575603" cy="2634038"/>
                    </a:xfrm>
                    <a:prstGeom prst="rect">
                      <a:avLst/>
                    </a:prstGeom>
                  </pic:spPr>
                </pic:pic>
              </a:graphicData>
            </a:graphic>
          </wp:inline>
        </w:drawing>
      </w:r>
    </w:p>
    <w:p w14:paraId="2716302C" w14:textId="64E186A8" w:rsidR="001F3848" w:rsidRDefault="001F3848" w:rsidP="3DB06E41">
      <w:pPr>
        <w:rPr>
          <w:u w:val="single"/>
        </w:rPr>
      </w:pPr>
    </w:p>
    <w:p w14:paraId="3AF7D76A" w14:textId="4C3AA753" w:rsidR="001F3848" w:rsidRDefault="001F3848" w:rsidP="3DB06E41">
      <w:pPr>
        <w:rPr>
          <w:u w:val="single"/>
        </w:rPr>
      </w:pPr>
      <w:r w:rsidRPr="00184E0A">
        <w:rPr>
          <w:noProof/>
          <w:u w:val="single"/>
          <w:lang w:eastAsia="en-GB"/>
        </w:rPr>
        <w:lastRenderedPageBreak/>
        <w:drawing>
          <wp:inline distT="0" distB="0" distL="0" distR="0" wp14:anchorId="0131E93B" wp14:editId="13861B38">
            <wp:extent cx="5731510" cy="3099435"/>
            <wp:effectExtent l="0" t="0" r="2540" b="571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22"/>
                    <a:stretch>
                      <a:fillRect/>
                    </a:stretch>
                  </pic:blipFill>
                  <pic:spPr>
                    <a:xfrm>
                      <a:off x="0" y="0"/>
                      <a:ext cx="5731510" cy="3099435"/>
                    </a:xfrm>
                    <a:prstGeom prst="rect">
                      <a:avLst/>
                    </a:prstGeom>
                  </pic:spPr>
                </pic:pic>
              </a:graphicData>
            </a:graphic>
          </wp:inline>
        </w:drawing>
      </w:r>
    </w:p>
    <w:p w14:paraId="7A80B8C3" w14:textId="77777777" w:rsidR="008404AC" w:rsidRDefault="008404AC" w:rsidP="3DB06E41"/>
    <w:p w14:paraId="3B5F34C8" w14:textId="77777777" w:rsidR="008404AC" w:rsidRDefault="00B20A6F" w:rsidP="3DB06E41">
      <w:r>
        <w:t xml:space="preserve">Task: Read the balanced argument below and then give some feedback to the author. </w:t>
      </w:r>
    </w:p>
    <w:p w14:paraId="050FB991" w14:textId="77777777" w:rsidR="008404AC" w:rsidRDefault="00B20A6F" w:rsidP="008404AC">
      <w:pPr>
        <w:pStyle w:val="ListParagraph"/>
        <w:numPr>
          <w:ilvl w:val="0"/>
          <w:numId w:val="5"/>
        </w:numPr>
      </w:pPr>
      <w:r>
        <w:t xml:space="preserve">Which features have they used? </w:t>
      </w:r>
    </w:p>
    <w:p w14:paraId="34A35A58" w14:textId="54A1AB0B" w:rsidR="00184E0A" w:rsidRDefault="00B20A6F" w:rsidP="008404AC">
      <w:pPr>
        <w:pStyle w:val="ListParagraph"/>
        <w:numPr>
          <w:ilvl w:val="0"/>
          <w:numId w:val="5"/>
        </w:numPr>
      </w:pPr>
      <w:r>
        <w:t>What are their targets and next steps?</w:t>
      </w:r>
    </w:p>
    <w:p w14:paraId="592BB217" w14:textId="77777777" w:rsidR="008404AC" w:rsidRDefault="008404AC" w:rsidP="008404AC">
      <w:pPr>
        <w:pStyle w:val="ListParagraph"/>
      </w:pPr>
    </w:p>
    <w:p w14:paraId="6871F226" w14:textId="02F11246" w:rsidR="00CA21DA" w:rsidRDefault="00184E0A" w:rsidP="00CA21DA">
      <w:pPr>
        <w:rPr>
          <w:rStyle w:val="eop"/>
          <w:rFonts w:ascii="Calibri Light" w:hAnsi="Calibri Light" w:cs="Calibri Light"/>
        </w:rPr>
      </w:pPr>
      <w:r w:rsidRPr="00184E0A">
        <w:rPr>
          <w:noProof/>
          <w:lang w:eastAsia="en-GB"/>
        </w:rPr>
        <w:drawing>
          <wp:inline distT="0" distB="0" distL="0" distR="0" wp14:anchorId="6A29EA8D" wp14:editId="166D8D9A">
            <wp:extent cx="6447521" cy="35909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51386" cy="3593078"/>
                    </a:xfrm>
                    <a:prstGeom prst="rect">
                      <a:avLst/>
                    </a:prstGeom>
                  </pic:spPr>
                </pic:pic>
              </a:graphicData>
            </a:graphic>
          </wp:inline>
        </w:drawing>
      </w:r>
    </w:p>
    <w:p w14:paraId="7A385912" w14:textId="77777777" w:rsidR="008404AC" w:rsidRDefault="008404AC" w:rsidP="00CA21DA">
      <w:pPr>
        <w:rPr>
          <w:rStyle w:val="eop"/>
          <w:rFonts w:cstheme="minorHAnsi"/>
          <w:u w:val="single"/>
        </w:rPr>
      </w:pPr>
    </w:p>
    <w:p w14:paraId="3AAC1C3D" w14:textId="77777777" w:rsidR="008404AC" w:rsidRDefault="008404AC" w:rsidP="00CA21DA">
      <w:pPr>
        <w:rPr>
          <w:rStyle w:val="eop"/>
          <w:rFonts w:cstheme="minorHAnsi"/>
          <w:u w:val="single"/>
        </w:rPr>
      </w:pPr>
    </w:p>
    <w:p w14:paraId="38E89210" w14:textId="77777777" w:rsidR="008404AC" w:rsidRDefault="008404AC" w:rsidP="00CA21DA">
      <w:pPr>
        <w:rPr>
          <w:rStyle w:val="eop"/>
          <w:rFonts w:cstheme="minorHAnsi"/>
          <w:u w:val="single"/>
        </w:rPr>
      </w:pPr>
    </w:p>
    <w:p w14:paraId="04C74DD3" w14:textId="77777777" w:rsidR="008404AC" w:rsidRDefault="008404AC" w:rsidP="00CA21DA">
      <w:pPr>
        <w:rPr>
          <w:rStyle w:val="eop"/>
          <w:rFonts w:cstheme="minorHAnsi"/>
          <w:u w:val="single"/>
        </w:rPr>
      </w:pPr>
    </w:p>
    <w:p w14:paraId="663BBC31" w14:textId="77777777" w:rsidR="008404AC" w:rsidRDefault="008404AC" w:rsidP="00CA21DA">
      <w:pPr>
        <w:rPr>
          <w:rStyle w:val="eop"/>
          <w:rFonts w:cstheme="minorHAnsi"/>
          <w:u w:val="single"/>
        </w:rPr>
      </w:pPr>
    </w:p>
    <w:p w14:paraId="07B3B41F" w14:textId="6D014EDF" w:rsidR="00CA21DA" w:rsidRPr="00CA21DA" w:rsidRDefault="00426871" w:rsidP="00CA21DA">
      <w:pPr>
        <w:rPr>
          <w:rStyle w:val="eop"/>
          <w:rFonts w:cstheme="minorHAnsi"/>
          <w:u w:val="single"/>
        </w:rPr>
      </w:pPr>
      <w:r>
        <w:rPr>
          <w:rStyle w:val="eop"/>
          <w:rFonts w:cstheme="minorHAnsi"/>
          <w:u w:val="single"/>
        </w:rPr>
        <w:lastRenderedPageBreak/>
        <w:t>Tuesday 18</w:t>
      </w:r>
      <w:r w:rsidR="00CA21DA" w:rsidRPr="00CA21DA">
        <w:rPr>
          <w:rStyle w:val="eop"/>
          <w:rFonts w:cstheme="minorHAnsi"/>
          <w:u w:val="single"/>
          <w:vertAlign w:val="superscript"/>
        </w:rPr>
        <w:t>th</w:t>
      </w:r>
      <w:r w:rsidR="00CA21DA" w:rsidRPr="00CA21DA">
        <w:rPr>
          <w:rStyle w:val="eop"/>
          <w:rFonts w:cstheme="minorHAnsi"/>
          <w:u w:val="single"/>
        </w:rPr>
        <w:t xml:space="preserve"> January 2022</w:t>
      </w:r>
    </w:p>
    <w:p w14:paraId="4B9089BD" w14:textId="6134CC0B" w:rsidR="00CA21DA" w:rsidRPr="00CA21DA" w:rsidRDefault="00CA21DA" w:rsidP="00CA21DA">
      <w:pPr>
        <w:rPr>
          <w:rStyle w:val="eop"/>
          <w:rFonts w:cstheme="minorHAnsi"/>
          <w:u w:val="single"/>
        </w:rPr>
      </w:pPr>
      <w:r w:rsidRPr="00CA21DA">
        <w:rPr>
          <w:rStyle w:val="eop"/>
          <w:rFonts w:cstheme="minorHAnsi"/>
          <w:u w:val="single"/>
        </w:rPr>
        <w:t>Handwriting</w:t>
      </w:r>
    </w:p>
    <w:p w14:paraId="3C810C5F" w14:textId="366DA85E" w:rsidR="00CA21DA" w:rsidRPr="00CA21DA" w:rsidRDefault="00CA21DA" w:rsidP="00CA21DA">
      <w:r>
        <w:rPr>
          <w:noProof/>
          <w:lang w:eastAsia="en-GB"/>
        </w:rPr>
        <w:drawing>
          <wp:inline distT="0" distB="0" distL="0" distR="0" wp14:anchorId="0CF6A6C7" wp14:editId="43A9B77F">
            <wp:extent cx="5731510" cy="3533775"/>
            <wp:effectExtent l="0" t="0" r="2540" b="9525"/>
            <wp:docPr id="13" name="Picture 1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533775"/>
                    </a:xfrm>
                    <a:prstGeom prst="rect">
                      <a:avLst/>
                    </a:prstGeom>
                    <a:noFill/>
                    <a:ln>
                      <a:noFill/>
                    </a:ln>
                  </pic:spPr>
                </pic:pic>
              </a:graphicData>
            </a:graphic>
          </wp:inline>
        </w:drawing>
      </w:r>
      <w:r>
        <w:rPr>
          <w:rStyle w:val="eop"/>
          <w:rFonts w:ascii="Calibri Light" w:hAnsi="Calibri Light" w:cs="Calibri Light"/>
        </w:rPr>
        <w:t> </w:t>
      </w:r>
    </w:p>
    <w:p w14:paraId="3DC47C77" w14:textId="77777777" w:rsidR="00CA21DA" w:rsidRDefault="00CA21DA" w:rsidP="00CA21DA">
      <w:pPr>
        <w:pStyle w:val="paragraph"/>
        <w:spacing w:before="0" w:beforeAutospacing="0" w:after="0" w:afterAutospacing="0"/>
        <w:textAlignment w:val="baseline"/>
        <w:rPr>
          <w:rFonts w:ascii="Segoe UI" w:hAnsi="Segoe UI" w:cs="Segoe UI"/>
          <w:sz w:val="18"/>
          <w:szCs w:val="18"/>
        </w:rPr>
      </w:pPr>
      <w:r>
        <w:rPr>
          <w:rStyle w:val="eop"/>
          <w:rFonts w:ascii="Calibri Light" w:hAnsi="Calibri Light" w:cs="Calibri Light"/>
        </w:rPr>
        <w:t> </w:t>
      </w:r>
    </w:p>
    <w:p w14:paraId="35E7C6E9" w14:textId="77777777" w:rsidR="00CA21DA" w:rsidRDefault="00CA21DA" w:rsidP="00CA21DA">
      <w:pPr>
        <w:pStyle w:val="paragraph"/>
        <w:spacing w:before="0" w:beforeAutospacing="0" w:after="0" w:afterAutospacing="0"/>
        <w:textAlignment w:val="baseline"/>
        <w:rPr>
          <w:rFonts w:ascii="Segoe UI" w:hAnsi="Segoe UI" w:cs="Segoe UI"/>
          <w:sz w:val="18"/>
          <w:szCs w:val="18"/>
        </w:rPr>
      </w:pPr>
      <w:r>
        <w:rPr>
          <w:rStyle w:val="normaltextrun"/>
          <w:rFonts w:ascii="Calibri Light" w:hAnsi="Calibri Light" w:cs="Calibri Light"/>
          <w:lang w:val="en-US"/>
        </w:rPr>
        <w:t xml:space="preserve">Here is some </w:t>
      </w:r>
      <w:r>
        <w:rPr>
          <w:rStyle w:val="findhit"/>
          <w:rFonts w:ascii="Calibri Light" w:hAnsi="Calibri Light" w:cs="Calibri Light"/>
          <w:lang w:val="en-US"/>
        </w:rPr>
        <w:t>handwriting</w:t>
      </w:r>
      <w:r>
        <w:rPr>
          <w:rStyle w:val="normaltextrun"/>
          <w:rFonts w:ascii="Calibri Light" w:hAnsi="Calibri Light" w:cs="Calibri Light"/>
          <w:lang w:val="en-US"/>
        </w:rPr>
        <w:t xml:space="preserve"> paper for any additional practice that you may want to do. Write on the red lines and use the blue lines to focus on the length of your ascenders and descenders. </w:t>
      </w:r>
      <w:r>
        <w:rPr>
          <w:rStyle w:val="eop"/>
          <w:rFonts w:ascii="Calibri Light" w:hAnsi="Calibri Light" w:cs="Calibri Light"/>
        </w:rPr>
        <w:t> </w:t>
      </w:r>
    </w:p>
    <w:p w14:paraId="749DC191" w14:textId="7C1BF6F8" w:rsidR="00CA21DA" w:rsidRPr="00CA21DA" w:rsidRDefault="00CA21DA" w:rsidP="00CA21DA">
      <w:pPr>
        <w:pStyle w:val="paragraph"/>
        <w:spacing w:before="0" w:beforeAutospacing="0" w:after="0" w:afterAutospacing="0"/>
        <w:textAlignment w:val="baseline"/>
        <w:rPr>
          <w:rFonts w:ascii="Segoe UI" w:hAnsi="Segoe UI" w:cs="Segoe UI"/>
          <w:sz w:val="18"/>
          <w:szCs w:val="18"/>
        </w:rPr>
      </w:pPr>
      <w:r>
        <w:rPr>
          <w:rFonts w:asciiTheme="minorHAnsi" w:eastAsiaTheme="minorHAnsi" w:hAnsiTheme="minorHAnsi" w:cstheme="minorBidi"/>
          <w:noProof/>
          <w:sz w:val="22"/>
          <w:szCs w:val="22"/>
        </w:rPr>
        <w:drawing>
          <wp:inline distT="0" distB="0" distL="0" distR="0" wp14:anchorId="6D68CADA" wp14:editId="75A0379F">
            <wp:extent cx="5731510" cy="3345180"/>
            <wp:effectExtent l="0" t="0" r="2540" b="7620"/>
            <wp:docPr id="12" name="Picture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ab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345180"/>
                    </a:xfrm>
                    <a:prstGeom prst="rect">
                      <a:avLst/>
                    </a:prstGeom>
                    <a:noFill/>
                    <a:ln>
                      <a:noFill/>
                    </a:ln>
                  </pic:spPr>
                </pic:pic>
              </a:graphicData>
            </a:graphic>
          </wp:inline>
        </w:drawing>
      </w:r>
    </w:p>
    <w:p w14:paraId="588A1AF9" w14:textId="1CAF9552" w:rsidR="00980B77" w:rsidRDefault="00980B77" w:rsidP="00980B77"/>
    <w:p w14:paraId="17002563" w14:textId="7BA6FC16" w:rsidR="008404AC" w:rsidRDefault="008404AC" w:rsidP="00980B77"/>
    <w:p w14:paraId="5021CFE0" w14:textId="3C30B631" w:rsidR="008404AC" w:rsidRDefault="008404AC" w:rsidP="00980B77"/>
    <w:p w14:paraId="33CA4C45" w14:textId="77777777" w:rsidR="008404AC" w:rsidRDefault="008404AC" w:rsidP="00980B77"/>
    <w:p w14:paraId="1349F516" w14:textId="4539AAAF" w:rsidR="00980B77" w:rsidRDefault="00980B77" w:rsidP="00980B77">
      <w:pPr>
        <w:rPr>
          <w:rStyle w:val="eop"/>
          <w:rFonts w:cstheme="minorHAnsi"/>
          <w:u w:val="single"/>
        </w:rPr>
      </w:pPr>
      <w:r w:rsidRPr="00CA21DA">
        <w:rPr>
          <w:rStyle w:val="eop"/>
          <w:rFonts w:cstheme="minorHAnsi"/>
          <w:u w:val="single"/>
        </w:rPr>
        <w:lastRenderedPageBreak/>
        <w:t>Tuesday 18</w:t>
      </w:r>
      <w:r w:rsidRPr="00CA21DA">
        <w:rPr>
          <w:rStyle w:val="eop"/>
          <w:rFonts w:cstheme="minorHAnsi"/>
          <w:u w:val="single"/>
          <w:vertAlign w:val="superscript"/>
        </w:rPr>
        <w:t>th</w:t>
      </w:r>
      <w:r w:rsidRPr="00CA21DA">
        <w:rPr>
          <w:rStyle w:val="eop"/>
          <w:rFonts w:cstheme="minorHAnsi"/>
          <w:u w:val="single"/>
        </w:rPr>
        <w:t xml:space="preserve"> January 2022</w:t>
      </w:r>
    </w:p>
    <w:p w14:paraId="5055C873" w14:textId="7F3D84F9" w:rsidR="00980B77" w:rsidRDefault="00980B77" w:rsidP="00980B77">
      <w:pPr>
        <w:rPr>
          <w:rStyle w:val="eop"/>
          <w:rFonts w:cstheme="minorHAnsi"/>
          <w:u w:val="single"/>
        </w:rPr>
      </w:pPr>
      <w:r w:rsidRPr="00980B77">
        <w:rPr>
          <w:rStyle w:val="eop"/>
          <w:rFonts w:cstheme="minorHAnsi"/>
          <w:u w:val="single"/>
        </w:rPr>
        <w:t>Fieldwork: can I create a sketch map of roads in my community?</w:t>
      </w:r>
    </w:p>
    <w:p w14:paraId="1765B23C" w14:textId="561859E5" w:rsidR="00186D68" w:rsidRPr="00186D68" w:rsidRDefault="00186D68" w:rsidP="00980B77">
      <w:pPr>
        <w:rPr>
          <w:rStyle w:val="eop"/>
          <w:rFonts w:cstheme="minorHAnsi"/>
        </w:rPr>
      </w:pPr>
      <w:r w:rsidRPr="00186D68">
        <w:rPr>
          <w:rStyle w:val="eop"/>
          <w:rFonts w:cstheme="minorHAnsi"/>
        </w:rPr>
        <w:t>Scan if you want to watch the video that goes with this learning!</w:t>
      </w:r>
    </w:p>
    <w:p w14:paraId="27B5E82E" w14:textId="77777777" w:rsidR="00186D68" w:rsidRDefault="00186D68" w:rsidP="00186D68">
      <w:pPr>
        <w:rPr>
          <w:rStyle w:val="eop"/>
          <w:rFonts w:cstheme="minorHAnsi"/>
          <w:u w:val="single"/>
        </w:rPr>
      </w:pPr>
      <w:r w:rsidRPr="00186D68">
        <w:rPr>
          <w:rStyle w:val="eop"/>
          <w:rFonts w:cstheme="minorHAnsi"/>
          <w:noProof/>
          <w:u w:val="single"/>
          <w:lang w:eastAsia="en-GB"/>
        </w:rPr>
        <w:drawing>
          <wp:anchor distT="0" distB="0" distL="114300" distR="114300" simplePos="0" relativeHeight="251659264" behindDoc="1" locked="0" layoutInCell="1" allowOverlap="1" wp14:anchorId="2F6D352C" wp14:editId="0BD87616">
            <wp:simplePos x="0" y="0"/>
            <wp:positionH relativeFrom="column">
              <wp:posOffset>0</wp:posOffset>
            </wp:positionH>
            <wp:positionV relativeFrom="paragraph">
              <wp:posOffset>635</wp:posOffset>
            </wp:positionV>
            <wp:extent cx="1892397" cy="1873346"/>
            <wp:effectExtent l="0" t="0" r="0" b="0"/>
            <wp:wrapTight wrapText="bothSides">
              <wp:wrapPolygon edited="0">
                <wp:start x="0" y="0"/>
                <wp:lineTo x="0" y="21307"/>
                <wp:lineTo x="21310" y="21307"/>
                <wp:lineTo x="21310" y="0"/>
                <wp:lineTo x="0" y="0"/>
              </wp:wrapPolygon>
            </wp:wrapTight>
            <wp:docPr id="16" name="Picture 1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Qr cod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892397" cy="1873346"/>
                    </a:xfrm>
                    <a:prstGeom prst="rect">
                      <a:avLst/>
                    </a:prstGeom>
                  </pic:spPr>
                </pic:pic>
              </a:graphicData>
            </a:graphic>
          </wp:anchor>
        </w:drawing>
      </w:r>
      <w:hyperlink r:id="rId27" w:history="1">
        <w:r w:rsidRPr="007A0EEC">
          <w:rPr>
            <w:rStyle w:val="Hyperlink"/>
            <w:rFonts w:cstheme="minorHAnsi"/>
          </w:rPr>
          <w:t>https://classroom.thenational.academy/lessons/fieldwork-can-i-create-a-sketch-map-of-roads-in-my-community-75k3jr</w:t>
        </w:r>
      </w:hyperlink>
      <w:r>
        <w:rPr>
          <w:rStyle w:val="eop"/>
          <w:rFonts w:cstheme="minorHAnsi"/>
          <w:u w:val="single"/>
        </w:rPr>
        <w:t xml:space="preserve"> </w:t>
      </w:r>
    </w:p>
    <w:p w14:paraId="6CAB360B" w14:textId="0898F937" w:rsidR="00980B77" w:rsidRPr="00CA21DA" w:rsidRDefault="00980B77" w:rsidP="00980B77">
      <w:pPr>
        <w:rPr>
          <w:rStyle w:val="eop"/>
          <w:rFonts w:cstheme="minorHAnsi"/>
          <w:u w:val="single"/>
        </w:rPr>
      </w:pPr>
    </w:p>
    <w:p w14:paraId="43182341" w14:textId="100D4A56" w:rsidR="008C5AAB" w:rsidRDefault="008C5AAB" w:rsidP="3DB06E41"/>
    <w:p w14:paraId="68E970EC" w14:textId="5E9E09F7" w:rsidR="008C5AAB" w:rsidRDefault="008C5AAB" w:rsidP="3DB06E41"/>
    <w:p w14:paraId="73DF4226" w14:textId="28687514" w:rsidR="008C5AAB" w:rsidRDefault="008C5AAB" w:rsidP="3DB06E41"/>
    <w:p w14:paraId="4A604DAB" w14:textId="77777777" w:rsidR="008C5AAB" w:rsidRDefault="008C5AAB" w:rsidP="3DB06E41"/>
    <w:p w14:paraId="75EC8FB1" w14:textId="2A6366E2" w:rsidR="008C5AAB" w:rsidRDefault="00186D68" w:rsidP="3DB06E41">
      <w:r w:rsidRPr="00186D68">
        <w:rPr>
          <w:noProof/>
          <w:lang w:eastAsia="en-GB"/>
        </w:rPr>
        <w:drawing>
          <wp:inline distT="0" distB="0" distL="0" distR="0" wp14:anchorId="7CAE2103" wp14:editId="3AE63F06">
            <wp:extent cx="5073650" cy="2674665"/>
            <wp:effectExtent l="0" t="0"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28"/>
                    <a:stretch>
                      <a:fillRect/>
                    </a:stretch>
                  </pic:blipFill>
                  <pic:spPr>
                    <a:xfrm>
                      <a:off x="0" y="0"/>
                      <a:ext cx="5089871" cy="2683216"/>
                    </a:xfrm>
                    <a:prstGeom prst="rect">
                      <a:avLst/>
                    </a:prstGeom>
                  </pic:spPr>
                </pic:pic>
              </a:graphicData>
            </a:graphic>
          </wp:inline>
        </w:drawing>
      </w:r>
    </w:p>
    <w:p w14:paraId="3AE5F06D" w14:textId="77777777" w:rsidR="006D35DB" w:rsidRDefault="006D35DB" w:rsidP="3DB06E41">
      <w:r>
        <w:t xml:space="preserve">Task: Draw a sketch map. </w:t>
      </w:r>
    </w:p>
    <w:p w14:paraId="26D78A27" w14:textId="77777777" w:rsidR="006D35DB" w:rsidRDefault="006D35DB" w:rsidP="3DB06E41">
      <w:r>
        <w:t xml:space="preserve">You can either draw a sketch map from </w:t>
      </w:r>
    </w:p>
    <w:p w14:paraId="426EB3CF" w14:textId="117D435E" w:rsidR="006D35DB" w:rsidRDefault="006D35DB" w:rsidP="3DB06E41">
      <w:r>
        <w:t>-one of the satellite images below</w:t>
      </w:r>
    </w:p>
    <w:p w14:paraId="0D8E330F" w14:textId="47582D7C" w:rsidR="0092472F" w:rsidRDefault="0092472F" w:rsidP="3DB06E41">
      <w:r>
        <w:t>-a local walk that you go on</w:t>
      </w:r>
    </w:p>
    <w:p w14:paraId="7C7C84F8" w14:textId="1CD5D454" w:rsidR="0092472F" w:rsidRDefault="006D35DB" w:rsidP="0092472F">
      <w:r>
        <w:t>-your own satellite image (you may want to find your house). Use Google Earth</w:t>
      </w:r>
      <w:r w:rsidR="0092472F">
        <w:t>:</w:t>
      </w:r>
    </w:p>
    <w:p w14:paraId="753BAE67" w14:textId="77777777" w:rsidR="0092472F" w:rsidRPr="0092472F" w:rsidRDefault="0092472F" w:rsidP="0092472F">
      <w:pPr>
        <w:rPr>
          <w:rFonts w:ascii="Arial" w:hAnsi="Arial" w:cs="Arial"/>
          <w:color w:val="1A0DAB"/>
          <w:u w:val="single"/>
          <w:shd w:val="clear" w:color="auto" w:fill="FFFFFF"/>
        </w:rPr>
      </w:pPr>
      <w:r w:rsidRPr="0092472F">
        <w:rPr>
          <w:noProof/>
          <w:lang w:eastAsia="en-GB"/>
        </w:rPr>
        <w:drawing>
          <wp:anchor distT="0" distB="0" distL="114300" distR="114300" simplePos="0" relativeHeight="251660288" behindDoc="1" locked="0" layoutInCell="1" allowOverlap="1" wp14:anchorId="35588833" wp14:editId="589CC6A3">
            <wp:simplePos x="0" y="0"/>
            <wp:positionH relativeFrom="column">
              <wp:posOffset>0</wp:posOffset>
            </wp:positionH>
            <wp:positionV relativeFrom="paragraph">
              <wp:posOffset>635</wp:posOffset>
            </wp:positionV>
            <wp:extent cx="1835244" cy="1835244"/>
            <wp:effectExtent l="0" t="0" r="0" b="0"/>
            <wp:wrapTight wrapText="bothSides">
              <wp:wrapPolygon edited="0">
                <wp:start x="0" y="0"/>
                <wp:lineTo x="0" y="21301"/>
                <wp:lineTo x="21301" y="21301"/>
                <wp:lineTo x="21301" y="0"/>
                <wp:lineTo x="0" y="0"/>
              </wp:wrapPolygon>
            </wp:wrapTight>
            <wp:docPr id="20" name="Picture 2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835244" cy="1835244"/>
                    </a:xfrm>
                    <a:prstGeom prst="rect">
                      <a:avLst/>
                    </a:prstGeom>
                  </pic:spPr>
                </pic:pic>
              </a:graphicData>
            </a:graphic>
          </wp:anchor>
        </w:drawing>
      </w:r>
      <w:r>
        <w:rPr>
          <w:rStyle w:val="HTMLCite"/>
          <w:rFonts w:ascii="Arial" w:hAnsi="Arial" w:cs="Arial"/>
          <w:i w:val="0"/>
          <w:iCs w:val="0"/>
          <w:color w:val="202124"/>
          <w:sz w:val="21"/>
          <w:szCs w:val="21"/>
          <w:u w:val="single"/>
          <w:shd w:val="clear" w:color="auto" w:fill="FFFFFF"/>
        </w:rPr>
        <w:fldChar w:fldCharType="begin"/>
      </w:r>
      <w:r>
        <w:rPr>
          <w:rStyle w:val="HTMLCite"/>
          <w:rFonts w:ascii="Arial" w:hAnsi="Arial" w:cs="Arial"/>
          <w:i w:val="0"/>
          <w:iCs w:val="0"/>
          <w:color w:val="202124"/>
          <w:sz w:val="21"/>
          <w:szCs w:val="21"/>
          <w:u w:val="single"/>
          <w:shd w:val="clear" w:color="auto" w:fill="FFFFFF"/>
        </w:rPr>
        <w:instrText xml:space="preserve"> HYPERLINK "https://earth.google.com</w:instrText>
      </w:r>
    </w:p>
    <w:p w14:paraId="0D9EADF1" w14:textId="77777777" w:rsidR="0092472F" w:rsidRPr="007A0EEC" w:rsidRDefault="0092472F" w:rsidP="0092472F">
      <w:pPr>
        <w:rPr>
          <w:rStyle w:val="Hyperlink"/>
          <w:rFonts w:ascii="Arial" w:hAnsi="Arial" w:cs="Arial"/>
          <w:shd w:val="clear" w:color="auto" w:fill="FFFFFF"/>
        </w:rPr>
      </w:pPr>
      <w:r>
        <w:rPr>
          <w:rStyle w:val="HTMLCite"/>
          <w:rFonts w:ascii="Arial" w:hAnsi="Arial" w:cs="Arial"/>
          <w:i w:val="0"/>
          <w:iCs w:val="0"/>
          <w:color w:val="202124"/>
          <w:sz w:val="21"/>
          <w:szCs w:val="21"/>
          <w:u w:val="single"/>
          <w:shd w:val="clear" w:color="auto" w:fill="FFFFFF"/>
        </w:rPr>
        <w:instrText xml:space="preserve">" </w:instrText>
      </w:r>
      <w:r>
        <w:rPr>
          <w:rStyle w:val="HTMLCite"/>
          <w:rFonts w:ascii="Arial" w:hAnsi="Arial" w:cs="Arial"/>
          <w:i w:val="0"/>
          <w:iCs w:val="0"/>
          <w:color w:val="202124"/>
          <w:sz w:val="21"/>
          <w:szCs w:val="21"/>
          <w:u w:val="single"/>
          <w:shd w:val="clear" w:color="auto" w:fill="FFFFFF"/>
        </w:rPr>
        <w:fldChar w:fldCharType="separate"/>
      </w:r>
      <w:r w:rsidRPr="007A0EEC">
        <w:rPr>
          <w:rStyle w:val="Hyperlink"/>
          <w:rFonts w:ascii="Arial" w:hAnsi="Arial" w:cs="Arial"/>
          <w:sz w:val="21"/>
          <w:szCs w:val="21"/>
          <w:shd w:val="clear" w:color="auto" w:fill="FFFFFF"/>
        </w:rPr>
        <w:t>https://earth.google.com</w:t>
      </w:r>
    </w:p>
    <w:p w14:paraId="49FF3547" w14:textId="4E87DC3C" w:rsidR="006D35DB" w:rsidRPr="00C50B38" w:rsidRDefault="0092472F" w:rsidP="00C50B38">
      <w:pPr>
        <w:pStyle w:val="ListParagraph"/>
        <w:numPr>
          <w:ilvl w:val="0"/>
          <w:numId w:val="2"/>
        </w:numPr>
        <w:rPr>
          <w:rStyle w:val="HTMLCite"/>
          <w:rFonts w:ascii="Arial" w:hAnsi="Arial" w:cs="Arial"/>
          <w:i w:val="0"/>
          <w:iCs w:val="0"/>
          <w:color w:val="202124"/>
          <w:sz w:val="21"/>
          <w:szCs w:val="21"/>
          <w:shd w:val="clear" w:color="auto" w:fill="FFFFFF"/>
        </w:rPr>
      </w:pPr>
      <w:r>
        <w:rPr>
          <w:rStyle w:val="HTMLCite"/>
          <w:rFonts w:ascii="Arial" w:hAnsi="Arial" w:cs="Arial"/>
          <w:i w:val="0"/>
          <w:iCs w:val="0"/>
          <w:color w:val="202124"/>
          <w:sz w:val="21"/>
          <w:szCs w:val="21"/>
          <w:u w:val="single"/>
          <w:shd w:val="clear" w:color="auto" w:fill="FFFFFF"/>
        </w:rPr>
        <w:fldChar w:fldCharType="end"/>
      </w:r>
      <w:r w:rsidR="00C50B38" w:rsidRPr="00C50B38">
        <w:rPr>
          <w:rStyle w:val="HTMLCite"/>
          <w:rFonts w:ascii="Arial" w:hAnsi="Arial" w:cs="Arial"/>
          <w:i w:val="0"/>
          <w:iCs w:val="0"/>
          <w:color w:val="202124"/>
          <w:sz w:val="21"/>
          <w:szCs w:val="21"/>
          <w:shd w:val="clear" w:color="auto" w:fill="FFFFFF"/>
        </w:rPr>
        <w:t>Draw a frame</w:t>
      </w:r>
    </w:p>
    <w:p w14:paraId="4D18DAB7" w14:textId="3C0BBD07" w:rsidR="00C50B38" w:rsidRPr="00C50B38" w:rsidRDefault="00C50B38" w:rsidP="00C50B38">
      <w:pPr>
        <w:pStyle w:val="ListParagraph"/>
        <w:numPr>
          <w:ilvl w:val="0"/>
          <w:numId w:val="2"/>
        </w:numPr>
        <w:rPr>
          <w:rStyle w:val="HTMLCite"/>
          <w:rFonts w:ascii="Arial" w:hAnsi="Arial" w:cs="Arial"/>
          <w:i w:val="0"/>
          <w:iCs w:val="0"/>
          <w:color w:val="202124"/>
          <w:sz w:val="21"/>
          <w:szCs w:val="21"/>
          <w:shd w:val="clear" w:color="auto" w:fill="FFFFFF"/>
        </w:rPr>
      </w:pPr>
      <w:r w:rsidRPr="00C50B38">
        <w:rPr>
          <w:rStyle w:val="HTMLCite"/>
          <w:rFonts w:ascii="Arial" w:hAnsi="Arial" w:cs="Arial"/>
          <w:i w:val="0"/>
          <w:iCs w:val="0"/>
          <w:color w:val="202124"/>
          <w:sz w:val="21"/>
          <w:szCs w:val="21"/>
          <w:shd w:val="clear" w:color="auto" w:fill="FFFFFF"/>
        </w:rPr>
        <w:t>Add a title</w:t>
      </w:r>
    </w:p>
    <w:p w14:paraId="295F95D4" w14:textId="1588250E" w:rsidR="00C50B38" w:rsidRPr="00C50B38" w:rsidRDefault="00C50B38" w:rsidP="00C50B38">
      <w:pPr>
        <w:pStyle w:val="ListParagraph"/>
        <w:numPr>
          <w:ilvl w:val="0"/>
          <w:numId w:val="2"/>
        </w:numPr>
        <w:rPr>
          <w:rStyle w:val="HTMLCite"/>
          <w:rFonts w:ascii="Arial" w:hAnsi="Arial" w:cs="Arial"/>
          <w:i w:val="0"/>
          <w:iCs w:val="0"/>
          <w:color w:val="202124"/>
          <w:sz w:val="21"/>
          <w:szCs w:val="21"/>
          <w:shd w:val="clear" w:color="auto" w:fill="FFFFFF"/>
        </w:rPr>
      </w:pPr>
      <w:r w:rsidRPr="00C50B38">
        <w:rPr>
          <w:rStyle w:val="HTMLCite"/>
          <w:rFonts w:ascii="Arial" w:hAnsi="Arial" w:cs="Arial"/>
          <w:i w:val="0"/>
          <w:iCs w:val="0"/>
          <w:color w:val="202124"/>
          <w:sz w:val="21"/>
          <w:szCs w:val="21"/>
          <w:shd w:val="clear" w:color="auto" w:fill="FFFFFF"/>
        </w:rPr>
        <w:t>Draw the roads</w:t>
      </w:r>
    </w:p>
    <w:p w14:paraId="23024C2D" w14:textId="5CF8EDCF" w:rsidR="00C50B38" w:rsidRPr="00C50B38" w:rsidRDefault="00C50B38" w:rsidP="00C50B38">
      <w:pPr>
        <w:pStyle w:val="ListParagraph"/>
        <w:numPr>
          <w:ilvl w:val="0"/>
          <w:numId w:val="2"/>
        </w:numPr>
        <w:rPr>
          <w:rStyle w:val="HTMLCite"/>
          <w:rFonts w:ascii="Arial" w:hAnsi="Arial" w:cs="Arial"/>
          <w:i w:val="0"/>
          <w:iCs w:val="0"/>
          <w:color w:val="202124"/>
          <w:sz w:val="21"/>
          <w:szCs w:val="21"/>
          <w:shd w:val="clear" w:color="auto" w:fill="FFFFFF"/>
        </w:rPr>
      </w:pPr>
      <w:r w:rsidRPr="00C50B38">
        <w:rPr>
          <w:rStyle w:val="HTMLCite"/>
          <w:rFonts w:ascii="Arial" w:hAnsi="Arial" w:cs="Arial"/>
          <w:i w:val="0"/>
          <w:iCs w:val="0"/>
          <w:color w:val="202124"/>
          <w:sz w:val="21"/>
          <w:szCs w:val="21"/>
          <w:shd w:val="clear" w:color="auto" w:fill="FFFFFF"/>
        </w:rPr>
        <w:t>Add the key</w:t>
      </w:r>
    </w:p>
    <w:p w14:paraId="36E21C76" w14:textId="5CC9B2CA" w:rsidR="0092472F" w:rsidRDefault="0092472F" w:rsidP="0092472F">
      <w:pPr>
        <w:rPr>
          <w:rStyle w:val="HTMLCite"/>
          <w:rFonts w:ascii="Arial" w:hAnsi="Arial" w:cs="Arial"/>
          <w:i w:val="0"/>
          <w:iCs w:val="0"/>
          <w:color w:val="202124"/>
          <w:sz w:val="21"/>
          <w:szCs w:val="21"/>
          <w:u w:val="single"/>
          <w:shd w:val="clear" w:color="auto" w:fill="FFFFFF"/>
        </w:rPr>
      </w:pPr>
    </w:p>
    <w:p w14:paraId="40DCD79C" w14:textId="7348488C" w:rsidR="00C50B38" w:rsidRDefault="00C50B38" w:rsidP="0092472F">
      <w:pPr>
        <w:rPr>
          <w:rStyle w:val="HTMLCite"/>
          <w:rFonts w:ascii="Arial" w:hAnsi="Arial" w:cs="Arial"/>
          <w:i w:val="0"/>
          <w:iCs w:val="0"/>
          <w:color w:val="202124"/>
          <w:sz w:val="21"/>
          <w:szCs w:val="21"/>
          <w:u w:val="single"/>
          <w:shd w:val="clear" w:color="auto" w:fill="FFFFFF"/>
        </w:rPr>
      </w:pPr>
    </w:p>
    <w:p w14:paraId="37140AA3" w14:textId="77777777" w:rsidR="00C50B38" w:rsidRDefault="00C50B38" w:rsidP="0092472F">
      <w:pPr>
        <w:rPr>
          <w:rStyle w:val="HTMLCite"/>
          <w:rFonts w:ascii="Arial" w:hAnsi="Arial" w:cs="Arial"/>
          <w:i w:val="0"/>
          <w:iCs w:val="0"/>
          <w:color w:val="202124"/>
          <w:sz w:val="21"/>
          <w:szCs w:val="21"/>
          <w:u w:val="single"/>
          <w:shd w:val="clear" w:color="auto" w:fill="FFFFFF"/>
        </w:rPr>
      </w:pPr>
    </w:p>
    <w:p w14:paraId="19748B90" w14:textId="77777777" w:rsidR="008404AC" w:rsidRDefault="008404AC" w:rsidP="0092472F">
      <w:pPr>
        <w:rPr>
          <w:rStyle w:val="HTMLCite"/>
          <w:rFonts w:ascii="Arial" w:hAnsi="Arial" w:cs="Arial"/>
          <w:i w:val="0"/>
          <w:iCs w:val="0"/>
          <w:color w:val="202124"/>
          <w:sz w:val="21"/>
          <w:szCs w:val="21"/>
          <w:u w:val="single"/>
          <w:shd w:val="clear" w:color="auto" w:fill="FFFFFF"/>
        </w:rPr>
      </w:pPr>
    </w:p>
    <w:p w14:paraId="4AC473FC" w14:textId="77777777" w:rsidR="008404AC" w:rsidRDefault="008404AC" w:rsidP="0092472F">
      <w:pPr>
        <w:rPr>
          <w:rStyle w:val="HTMLCite"/>
          <w:rFonts w:ascii="Arial" w:hAnsi="Arial" w:cs="Arial"/>
          <w:i w:val="0"/>
          <w:iCs w:val="0"/>
          <w:color w:val="202124"/>
          <w:sz w:val="21"/>
          <w:szCs w:val="21"/>
          <w:u w:val="single"/>
          <w:shd w:val="clear" w:color="auto" w:fill="FFFFFF"/>
        </w:rPr>
      </w:pPr>
    </w:p>
    <w:p w14:paraId="08D84850" w14:textId="77777777" w:rsidR="008404AC" w:rsidRDefault="008404AC" w:rsidP="0092472F">
      <w:pPr>
        <w:rPr>
          <w:rStyle w:val="HTMLCite"/>
          <w:rFonts w:ascii="Arial" w:hAnsi="Arial" w:cs="Arial"/>
          <w:i w:val="0"/>
          <w:iCs w:val="0"/>
          <w:color w:val="202124"/>
          <w:sz w:val="21"/>
          <w:szCs w:val="21"/>
          <w:u w:val="single"/>
          <w:shd w:val="clear" w:color="auto" w:fill="FFFFFF"/>
        </w:rPr>
      </w:pPr>
    </w:p>
    <w:p w14:paraId="612F3C94" w14:textId="6DA25D0A" w:rsidR="0092472F" w:rsidRDefault="0092472F" w:rsidP="0092472F">
      <w:r>
        <w:rPr>
          <w:rStyle w:val="HTMLCite"/>
          <w:rFonts w:ascii="Arial" w:hAnsi="Arial" w:cs="Arial"/>
          <w:i w:val="0"/>
          <w:iCs w:val="0"/>
          <w:color w:val="202124"/>
          <w:sz w:val="21"/>
          <w:szCs w:val="21"/>
          <w:u w:val="single"/>
          <w:shd w:val="clear" w:color="auto" w:fill="FFFFFF"/>
        </w:rPr>
        <w:lastRenderedPageBreak/>
        <w:t>Our school</w:t>
      </w:r>
    </w:p>
    <w:p w14:paraId="34C749AA" w14:textId="6C2311BB" w:rsidR="0092472F" w:rsidRDefault="006D35DB" w:rsidP="3DB06E41">
      <w:r w:rsidRPr="006D35DB">
        <w:rPr>
          <w:noProof/>
          <w:lang w:eastAsia="en-GB"/>
        </w:rPr>
        <w:drawing>
          <wp:inline distT="0" distB="0" distL="0" distR="0" wp14:anchorId="1CADED08" wp14:editId="6A236D40">
            <wp:extent cx="5581650" cy="3652252"/>
            <wp:effectExtent l="0" t="0" r="0" b="571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30"/>
                    <a:stretch>
                      <a:fillRect/>
                    </a:stretch>
                  </pic:blipFill>
                  <pic:spPr>
                    <a:xfrm>
                      <a:off x="0" y="0"/>
                      <a:ext cx="5587519" cy="3656092"/>
                    </a:xfrm>
                    <a:prstGeom prst="rect">
                      <a:avLst/>
                    </a:prstGeom>
                  </pic:spPr>
                </pic:pic>
              </a:graphicData>
            </a:graphic>
          </wp:inline>
        </w:drawing>
      </w:r>
      <w:r w:rsidR="0092472F" w:rsidRPr="0092472F">
        <w:rPr>
          <w:u w:val="single"/>
        </w:rPr>
        <w:t>Weoley Castle circle</w:t>
      </w:r>
    </w:p>
    <w:p w14:paraId="12EFC821" w14:textId="029CADCF" w:rsidR="006D35DB" w:rsidRDefault="006D35DB" w:rsidP="3DB06E41">
      <w:r w:rsidRPr="006D35DB">
        <w:rPr>
          <w:noProof/>
          <w:lang w:eastAsia="en-GB"/>
        </w:rPr>
        <w:drawing>
          <wp:inline distT="0" distB="0" distL="0" distR="0" wp14:anchorId="76FFE2FA" wp14:editId="7DDFFC84">
            <wp:extent cx="5613400" cy="4270687"/>
            <wp:effectExtent l="0" t="0" r="635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31"/>
                    <a:stretch>
                      <a:fillRect/>
                    </a:stretch>
                  </pic:blipFill>
                  <pic:spPr>
                    <a:xfrm>
                      <a:off x="0" y="0"/>
                      <a:ext cx="5616893" cy="4273344"/>
                    </a:xfrm>
                    <a:prstGeom prst="rect">
                      <a:avLst/>
                    </a:prstGeom>
                  </pic:spPr>
                </pic:pic>
              </a:graphicData>
            </a:graphic>
          </wp:inline>
        </w:drawing>
      </w:r>
    </w:p>
    <w:p w14:paraId="5CE1F183" w14:textId="6C5AEC51" w:rsidR="008A175E" w:rsidRDefault="008A175E" w:rsidP="00C81970"/>
    <w:p w14:paraId="7728D5A9" w14:textId="7499A682" w:rsidR="008404AC" w:rsidRDefault="008404AC" w:rsidP="00C81970"/>
    <w:p w14:paraId="4595BBA4" w14:textId="77777777" w:rsidR="008404AC" w:rsidRDefault="008404AC" w:rsidP="00C81970"/>
    <w:p w14:paraId="5CFA45ED" w14:textId="41CCA487" w:rsidR="00C81970" w:rsidRDefault="00426871" w:rsidP="00C81970">
      <w:pPr>
        <w:rPr>
          <w:u w:val="single"/>
        </w:rPr>
      </w:pPr>
      <w:r>
        <w:rPr>
          <w:u w:val="single"/>
        </w:rPr>
        <w:lastRenderedPageBreak/>
        <w:t xml:space="preserve">Wednesday </w:t>
      </w:r>
      <w:r w:rsidR="00C81970" w:rsidRPr="00494436">
        <w:rPr>
          <w:u w:val="single"/>
        </w:rPr>
        <w:t>1</w:t>
      </w:r>
      <w:r w:rsidR="00C81970">
        <w:rPr>
          <w:u w:val="single"/>
        </w:rPr>
        <w:t>9</w:t>
      </w:r>
      <w:r w:rsidR="008404AC" w:rsidRPr="008404AC">
        <w:rPr>
          <w:u w:val="single"/>
          <w:vertAlign w:val="superscript"/>
        </w:rPr>
        <w:t>th</w:t>
      </w:r>
      <w:r>
        <w:rPr>
          <w:u w:val="single"/>
        </w:rPr>
        <w:t xml:space="preserve"> January 20</w:t>
      </w:r>
      <w:r w:rsidR="00C81970" w:rsidRPr="00494436">
        <w:rPr>
          <w:u w:val="single"/>
        </w:rPr>
        <w:t>22</w:t>
      </w:r>
    </w:p>
    <w:p w14:paraId="79E4E173" w14:textId="1EFB0EF2" w:rsidR="00426871" w:rsidRDefault="00426871" w:rsidP="00C81970">
      <w:pPr>
        <w:rPr>
          <w:u w:val="single"/>
        </w:rPr>
      </w:pPr>
      <w:r>
        <w:rPr>
          <w:u w:val="single"/>
        </w:rPr>
        <w:t>Maths</w:t>
      </w:r>
    </w:p>
    <w:p w14:paraId="1394236C" w14:textId="616C9AB7" w:rsidR="00426871" w:rsidRPr="00B145D4" w:rsidRDefault="00426871" w:rsidP="00426871">
      <w:r>
        <w:t>Starter: Autumn Term: Workout 9 (see sheet at the end of the pack)</w:t>
      </w:r>
    </w:p>
    <w:p w14:paraId="08597FCD" w14:textId="7FD3C2CB" w:rsidR="00C81970" w:rsidRDefault="00C81970" w:rsidP="00C81970">
      <w:pPr>
        <w:rPr>
          <w:u w:val="single"/>
        </w:rPr>
      </w:pPr>
      <w:r w:rsidRPr="00B145D4">
        <w:rPr>
          <w:u w:val="single"/>
        </w:rPr>
        <w:t xml:space="preserve">WALT: </w:t>
      </w:r>
      <w:r>
        <w:rPr>
          <w:u w:val="single"/>
        </w:rPr>
        <w:t>count using fractions</w:t>
      </w:r>
    </w:p>
    <w:p w14:paraId="19926C32" w14:textId="121386B1" w:rsidR="007D67EE" w:rsidRDefault="007D67EE" w:rsidP="3DB06E41">
      <w:r>
        <w:t>Choose the level of challenge you want</w:t>
      </w:r>
      <w:r w:rsidR="008404AC">
        <w:t xml:space="preserve"> – try to complete all of the questions where you can</w:t>
      </w:r>
      <w:r>
        <w:t>:</w:t>
      </w:r>
    </w:p>
    <w:p w14:paraId="1BC5D3CB" w14:textId="0DDA1610" w:rsidR="00C81970" w:rsidRDefault="007D67EE" w:rsidP="3DB06E41">
      <w:r w:rsidRPr="007D67EE">
        <w:rPr>
          <w:noProof/>
          <w:lang w:eastAsia="en-GB"/>
        </w:rPr>
        <w:drawing>
          <wp:inline distT="0" distB="0" distL="0" distR="0" wp14:anchorId="028D192A" wp14:editId="7A0B2051">
            <wp:extent cx="2609984" cy="2140060"/>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 letter&#10;&#10;Description automatically generated"/>
                    <pic:cNvPicPr/>
                  </pic:nvPicPr>
                  <pic:blipFill>
                    <a:blip r:embed="rId32"/>
                    <a:stretch>
                      <a:fillRect/>
                    </a:stretch>
                  </pic:blipFill>
                  <pic:spPr>
                    <a:xfrm>
                      <a:off x="0" y="0"/>
                      <a:ext cx="2609984" cy="2140060"/>
                    </a:xfrm>
                    <a:prstGeom prst="rect">
                      <a:avLst/>
                    </a:prstGeom>
                  </pic:spPr>
                </pic:pic>
              </a:graphicData>
            </a:graphic>
          </wp:inline>
        </w:drawing>
      </w:r>
      <w:r w:rsidR="00C81970" w:rsidRPr="00C81970">
        <w:rPr>
          <w:noProof/>
          <w:lang w:eastAsia="en-GB"/>
        </w:rPr>
        <w:drawing>
          <wp:inline distT="0" distB="0" distL="0" distR="0" wp14:anchorId="3C86BB66" wp14:editId="07F16A06">
            <wp:extent cx="2422114" cy="2129790"/>
            <wp:effectExtent l="0" t="0" r="0" b="3810"/>
            <wp:docPr id="21" name="Picture 21" descr="A close-up of a calculat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calculator&#10;&#10;Description automatically generated with medium confidence"/>
                    <pic:cNvPicPr/>
                  </pic:nvPicPr>
                  <pic:blipFill>
                    <a:blip r:embed="rId33"/>
                    <a:stretch>
                      <a:fillRect/>
                    </a:stretch>
                  </pic:blipFill>
                  <pic:spPr>
                    <a:xfrm>
                      <a:off x="0" y="0"/>
                      <a:ext cx="2439579" cy="2145147"/>
                    </a:xfrm>
                    <a:prstGeom prst="rect">
                      <a:avLst/>
                    </a:prstGeom>
                  </pic:spPr>
                </pic:pic>
              </a:graphicData>
            </a:graphic>
          </wp:inline>
        </w:drawing>
      </w:r>
    </w:p>
    <w:p w14:paraId="14F0BC51" w14:textId="1E331516" w:rsidR="00181326" w:rsidRDefault="00181326" w:rsidP="3DB06E41">
      <w:r w:rsidRPr="00181326">
        <w:rPr>
          <w:noProof/>
          <w:lang w:eastAsia="en-GB"/>
        </w:rPr>
        <w:drawing>
          <wp:inline distT="0" distB="0" distL="0" distR="0" wp14:anchorId="63603741" wp14:editId="51D37F4E">
            <wp:extent cx="5031740" cy="629386"/>
            <wp:effectExtent l="0" t="0" r="0" b="0"/>
            <wp:docPr id="22" name="Picture 22"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antenna&#10;&#10;Description automatically generated"/>
                    <pic:cNvPicPr/>
                  </pic:nvPicPr>
                  <pic:blipFill>
                    <a:blip r:embed="rId34"/>
                    <a:stretch>
                      <a:fillRect/>
                    </a:stretch>
                  </pic:blipFill>
                  <pic:spPr>
                    <a:xfrm>
                      <a:off x="0" y="0"/>
                      <a:ext cx="5074758" cy="634767"/>
                    </a:xfrm>
                    <a:prstGeom prst="rect">
                      <a:avLst/>
                    </a:prstGeom>
                  </pic:spPr>
                </pic:pic>
              </a:graphicData>
            </a:graphic>
          </wp:inline>
        </w:drawing>
      </w:r>
    </w:p>
    <w:p w14:paraId="28BCBCF1" w14:textId="2D94BC02" w:rsidR="007D67EE" w:rsidRDefault="007D67EE" w:rsidP="3DB06E41">
      <w:r>
        <w:t>Extension SATs questions:</w:t>
      </w:r>
    </w:p>
    <w:p w14:paraId="2071E366" w14:textId="3DFD5246" w:rsidR="007D67EE" w:rsidRDefault="007D67EE" w:rsidP="3DB06E41">
      <w:r w:rsidRPr="007D67EE">
        <w:rPr>
          <w:noProof/>
          <w:lang w:eastAsia="en-GB"/>
        </w:rPr>
        <w:drawing>
          <wp:inline distT="0" distB="0" distL="0" distR="0" wp14:anchorId="2A70E192" wp14:editId="6B5D5209">
            <wp:extent cx="6344529" cy="2819400"/>
            <wp:effectExtent l="0" t="0" r="0" b="0"/>
            <wp:docPr id="24" name="Picture 2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ox and whisker chart&#10;&#10;Description automatically generated"/>
                    <pic:cNvPicPr/>
                  </pic:nvPicPr>
                  <pic:blipFill>
                    <a:blip r:embed="rId35"/>
                    <a:stretch>
                      <a:fillRect/>
                    </a:stretch>
                  </pic:blipFill>
                  <pic:spPr>
                    <a:xfrm>
                      <a:off x="0" y="0"/>
                      <a:ext cx="6426570" cy="2855858"/>
                    </a:xfrm>
                    <a:prstGeom prst="rect">
                      <a:avLst/>
                    </a:prstGeom>
                  </pic:spPr>
                </pic:pic>
              </a:graphicData>
            </a:graphic>
          </wp:inline>
        </w:drawing>
      </w:r>
    </w:p>
    <w:p w14:paraId="004FA9E1" w14:textId="77777777" w:rsidR="008A175E" w:rsidRDefault="007D67EE" w:rsidP="008A175E">
      <w:r w:rsidRPr="007D67EE">
        <w:rPr>
          <w:noProof/>
          <w:lang w:eastAsia="en-GB"/>
        </w:rPr>
        <w:lastRenderedPageBreak/>
        <w:drawing>
          <wp:inline distT="0" distB="0" distL="0" distR="0" wp14:anchorId="17F44410" wp14:editId="61F6D164">
            <wp:extent cx="4655182" cy="2323465"/>
            <wp:effectExtent l="0" t="0" r="0" b="635"/>
            <wp:docPr id="25" name="Picture 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box and whisker chart&#10;&#10;Description automatically generated"/>
                    <pic:cNvPicPr/>
                  </pic:nvPicPr>
                  <pic:blipFill>
                    <a:blip r:embed="rId36"/>
                    <a:stretch>
                      <a:fillRect/>
                    </a:stretch>
                  </pic:blipFill>
                  <pic:spPr>
                    <a:xfrm>
                      <a:off x="0" y="0"/>
                      <a:ext cx="4684935" cy="2338315"/>
                    </a:xfrm>
                    <a:prstGeom prst="rect">
                      <a:avLst/>
                    </a:prstGeom>
                  </pic:spPr>
                </pic:pic>
              </a:graphicData>
            </a:graphic>
          </wp:inline>
        </w:drawing>
      </w:r>
    </w:p>
    <w:p w14:paraId="6F12F972" w14:textId="1222F69E" w:rsidR="00426871" w:rsidRDefault="00426871" w:rsidP="008A175E">
      <w:pPr>
        <w:rPr>
          <w:u w:val="single"/>
        </w:rPr>
      </w:pPr>
    </w:p>
    <w:p w14:paraId="5A89CD0B" w14:textId="736C8F31" w:rsidR="008404AC" w:rsidRDefault="008404AC" w:rsidP="008404AC">
      <w:r>
        <w:t>Extension (Miss Fox/Mrs Spencer’s groups):  Can you complete the following challenges</w:t>
      </w:r>
      <w:r>
        <w:t>?</w:t>
      </w:r>
    </w:p>
    <w:p w14:paraId="625BB55B" w14:textId="7F8FCCAA" w:rsidR="008404AC" w:rsidRDefault="008404AC" w:rsidP="008A175E">
      <w:pPr>
        <w:rPr>
          <w:u w:val="single"/>
        </w:rPr>
      </w:pPr>
      <w:r>
        <w:rPr>
          <w:noProof/>
          <w:lang w:eastAsia="en-GB"/>
        </w:rPr>
        <w:drawing>
          <wp:inline distT="0" distB="0" distL="0" distR="0" wp14:anchorId="4AAB90CA" wp14:editId="32DE791D">
            <wp:extent cx="4772025" cy="138112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72025" cy="1381125"/>
                    </a:xfrm>
                    <a:prstGeom prst="rect">
                      <a:avLst/>
                    </a:prstGeom>
                  </pic:spPr>
                </pic:pic>
              </a:graphicData>
            </a:graphic>
          </wp:inline>
        </w:drawing>
      </w:r>
    </w:p>
    <w:p w14:paraId="5FFA42A2" w14:textId="77777777" w:rsidR="008404AC" w:rsidRDefault="008404AC" w:rsidP="008A175E">
      <w:pPr>
        <w:rPr>
          <w:u w:val="single"/>
        </w:rPr>
      </w:pPr>
    </w:p>
    <w:p w14:paraId="1309BD6B" w14:textId="77777777" w:rsidR="00426871" w:rsidRDefault="00426871" w:rsidP="00426871">
      <w:pPr>
        <w:rPr>
          <w:u w:val="single"/>
        </w:rPr>
      </w:pPr>
      <w:r>
        <w:rPr>
          <w:u w:val="single"/>
        </w:rPr>
        <w:t>Comprehension</w:t>
      </w:r>
    </w:p>
    <w:p w14:paraId="77B47B39" w14:textId="1C1CCDAD" w:rsidR="00426871" w:rsidRDefault="00426871" w:rsidP="00426871">
      <w:r w:rsidRPr="001F3848">
        <w:t>Read the poem To Asgard</w:t>
      </w:r>
      <w:r>
        <w:t xml:space="preserve"> at the back of the pack and answer comprehension questions 4-5 on the page titled ‘Retrieval’.  </w:t>
      </w:r>
    </w:p>
    <w:p w14:paraId="180B205F" w14:textId="0A36A6C3" w:rsidR="008404AC" w:rsidRDefault="008404AC" w:rsidP="00426871">
      <w:r>
        <w:t>Can you recall the words you looked up yesterday – test yourself on their definitions.</w:t>
      </w:r>
    </w:p>
    <w:p w14:paraId="6DA848C6" w14:textId="6BFCCE23" w:rsidR="008404AC" w:rsidRDefault="008404AC" w:rsidP="00426871"/>
    <w:p w14:paraId="5C7CF871" w14:textId="4153FE43" w:rsidR="008404AC" w:rsidRDefault="008404AC" w:rsidP="00426871"/>
    <w:p w14:paraId="4E4E29CE" w14:textId="27A69908" w:rsidR="008404AC" w:rsidRDefault="008404AC" w:rsidP="00426871"/>
    <w:p w14:paraId="3D498F8A" w14:textId="4A146D7C" w:rsidR="008404AC" w:rsidRDefault="008404AC" w:rsidP="00426871"/>
    <w:p w14:paraId="0CB90B69" w14:textId="31F77B0F" w:rsidR="008404AC" w:rsidRDefault="008404AC" w:rsidP="00426871"/>
    <w:p w14:paraId="7E38C5F6" w14:textId="630F7490" w:rsidR="008404AC" w:rsidRDefault="008404AC" w:rsidP="00426871"/>
    <w:p w14:paraId="62F79E70" w14:textId="50861EA1" w:rsidR="008404AC" w:rsidRDefault="008404AC" w:rsidP="00426871"/>
    <w:p w14:paraId="4451EE90" w14:textId="1639EF9E" w:rsidR="008404AC" w:rsidRDefault="008404AC" w:rsidP="00426871"/>
    <w:p w14:paraId="47AA4A0E" w14:textId="6AE7C3C4" w:rsidR="008404AC" w:rsidRDefault="008404AC" w:rsidP="00426871"/>
    <w:p w14:paraId="584E1762" w14:textId="46E3FB12" w:rsidR="008404AC" w:rsidRDefault="008404AC" w:rsidP="00426871"/>
    <w:p w14:paraId="3323ADAB" w14:textId="62D09A45" w:rsidR="008404AC" w:rsidRDefault="008404AC" w:rsidP="00426871"/>
    <w:p w14:paraId="77BB30FD" w14:textId="77777777" w:rsidR="008404AC" w:rsidRDefault="008404AC" w:rsidP="00426871"/>
    <w:p w14:paraId="3C42970B" w14:textId="61A95789" w:rsidR="008404AC" w:rsidRDefault="008404AC" w:rsidP="00426871"/>
    <w:p w14:paraId="645107DC" w14:textId="77777777" w:rsidR="008404AC" w:rsidRDefault="008404AC" w:rsidP="00426871">
      <w:pPr>
        <w:rPr>
          <w:u w:val="single"/>
        </w:rPr>
      </w:pPr>
      <w:r>
        <w:rPr>
          <w:u w:val="single"/>
        </w:rPr>
        <w:lastRenderedPageBreak/>
        <w:t>Wednesday 19</w:t>
      </w:r>
      <w:r w:rsidRPr="008404AC">
        <w:rPr>
          <w:u w:val="single"/>
          <w:vertAlign w:val="superscript"/>
        </w:rPr>
        <w:t>th</w:t>
      </w:r>
      <w:r>
        <w:rPr>
          <w:u w:val="single"/>
        </w:rPr>
        <w:t xml:space="preserve"> January 2022</w:t>
      </w:r>
    </w:p>
    <w:p w14:paraId="61E8333D" w14:textId="774D1CA6" w:rsidR="00426871" w:rsidRDefault="00426871" w:rsidP="00426871">
      <w:pPr>
        <w:rPr>
          <w:u w:val="single"/>
        </w:rPr>
      </w:pPr>
      <w:r>
        <w:rPr>
          <w:u w:val="single"/>
        </w:rPr>
        <w:t>English</w:t>
      </w:r>
    </w:p>
    <w:p w14:paraId="45B4B046" w14:textId="30232A03" w:rsidR="008A175E" w:rsidRDefault="008A175E" w:rsidP="008A175E">
      <w:pPr>
        <w:rPr>
          <w:u w:val="single"/>
        </w:rPr>
      </w:pPr>
      <w:r>
        <w:rPr>
          <w:u w:val="single"/>
        </w:rPr>
        <w:t>SPaG- Modal verbs</w:t>
      </w:r>
    </w:p>
    <w:p w14:paraId="500F87F6" w14:textId="53C176E0" w:rsidR="008A175E" w:rsidRDefault="008A175E" w:rsidP="008A175E">
      <w:pPr>
        <w:rPr>
          <w:u w:val="single"/>
        </w:rPr>
      </w:pPr>
      <w:r w:rsidRPr="008A175E">
        <w:rPr>
          <w:noProof/>
          <w:u w:val="single"/>
          <w:lang w:eastAsia="en-GB"/>
        </w:rPr>
        <w:drawing>
          <wp:inline distT="0" distB="0" distL="0" distR="0" wp14:anchorId="3FFA5667" wp14:editId="08135D8D">
            <wp:extent cx="5731510" cy="3350260"/>
            <wp:effectExtent l="0" t="0" r="2540" b="254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38"/>
                    <a:stretch>
                      <a:fillRect/>
                    </a:stretch>
                  </pic:blipFill>
                  <pic:spPr>
                    <a:xfrm>
                      <a:off x="0" y="0"/>
                      <a:ext cx="5731510" cy="3350260"/>
                    </a:xfrm>
                    <a:prstGeom prst="rect">
                      <a:avLst/>
                    </a:prstGeom>
                  </pic:spPr>
                </pic:pic>
              </a:graphicData>
            </a:graphic>
          </wp:inline>
        </w:drawing>
      </w:r>
    </w:p>
    <w:p w14:paraId="1FB09638" w14:textId="77777777" w:rsidR="00426871" w:rsidRDefault="00426871" w:rsidP="00426871">
      <w:pPr>
        <w:rPr>
          <w:u w:val="single"/>
        </w:rPr>
      </w:pPr>
    </w:p>
    <w:p w14:paraId="0EA818BF" w14:textId="52914815" w:rsidR="00426871" w:rsidRDefault="00426871" w:rsidP="00426871">
      <w:pPr>
        <w:rPr>
          <w:u w:val="single"/>
        </w:rPr>
      </w:pPr>
      <w:r w:rsidRPr="00184E0A">
        <w:rPr>
          <w:u w:val="single"/>
        </w:rPr>
        <w:t xml:space="preserve">WALT: </w:t>
      </w:r>
      <w:r>
        <w:rPr>
          <w:u w:val="single"/>
        </w:rPr>
        <w:t>up level</w:t>
      </w:r>
      <w:r w:rsidRPr="00184E0A">
        <w:rPr>
          <w:u w:val="single"/>
        </w:rPr>
        <w:t xml:space="preserve"> a balanced argument</w:t>
      </w:r>
    </w:p>
    <w:p w14:paraId="76D22341" w14:textId="77777777" w:rsidR="008404AC" w:rsidRDefault="008A175E" w:rsidP="007F419C">
      <w:r>
        <w:t>Today’s task is to re-write the “balanced argument” about pink hair is the best as a balanced argument</w:t>
      </w:r>
      <w:r w:rsidR="008404AC">
        <w:t xml:space="preserve">. </w:t>
      </w:r>
    </w:p>
    <w:p w14:paraId="391416F8" w14:textId="6F743B01" w:rsidR="00426871" w:rsidRDefault="008404AC" w:rsidP="007F419C">
      <w:r>
        <w:t>Look at the box in pink below which highlights the improvements that are needed to the paragraphs in blue and green below.  Using this information, edit and re-write the two paragraphs to improve them:</w:t>
      </w:r>
    </w:p>
    <w:p w14:paraId="15F01415" w14:textId="196B6BEB" w:rsidR="008A175E" w:rsidRDefault="008A175E" w:rsidP="007F419C">
      <w:pPr>
        <w:rPr>
          <w:u w:val="single"/>
        </w:rPr>
      </w:pPr>
      <w:r w:rsidRPr="008A175E">
        <w:rPr>
          <w:noProof/>
          <w:u w:val="single"/>
          <w:lang w:eastAsia="en-GB"/>
        </w:rPr>
        <w:drawing>
          <wp:inline distT="0" distB="0" distL="0" distR="0" wp14:anchorId="4917CC78" wp14:editId="4693D9C6">
            <wp:extent cx="5731510" cy="2847340"/>
            <wp:effectExtent l="0" t="0" r="2540" b="0"/>
            <wp:docPr id="43" name="Picture 4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 letter&#10;&#10;Description automatically generated"/>
                    <pic:cNvPicPr/>
                  </pic:nvPicPr>
                  <pic:blipFill>
                    <a:blip r:embed="rId39"/>
                    <a:stretch>
                      <a:fillRect/>
                    </a:stretch>
                  </pic:blipFill>
                  <pic:spPr>
                    <a:xfrm>
                      <a:off x="0" y="0"/>
                      <a:ext cx="5731510" cy="2847340"/>
                    </a:xfrm>
                    <a:prstGeom prst="rect">
                      <a:avLst/>
                    </a:prstGeom>
                  </pic:spPr>
                </pic:pic>
              </a:graphicData>
            </a:graphic>
          </wp:inline>
        </w:drawing>
      </w:r>
    </w:p>
    <w:p w14:paraId="0108F63D" w14:textId="5908836F" w:rsidR="008A175E" w:rsidRDefault="008A175E" w:rsidP="007F419C">
      <w:pPr>
        <w:rPr>
          <w:u w:val="single"/>
        </w:rPr>
      </w:pPr>
    </w:p>
    <w:p w14:paraId="36A70CB8" w14:textId="77777777" w:rsidR="008404AC" w:rsidRDefault="008404AC" w:rsidP="007F419C">
      <w:pPr>
        <w:rPr>
          <w:u w:val="single"/>
        </w:rPr>
      </w:pPr>
    </w:p>
    <w:p w14:paraId="166479FC" w14:textId="77777777" w:rsidR="008404AC" w:rsidRDefault="008404AC" w:rsidP="008404AC">
      <w:pPr>
        <w:rPr>
          <w:u w:val="single"/>
        </w:rPr>
      </w:pPr>
      <w:r>
        <w:rPr>
          <w:u w:val="single"/>
        </w:rPr>
        <w:lastRenderedPageBreak/>
        <w:t>Wednesday 19</w:t>
      </w:r>
      <w:r w:rsidRPr="008404AC">
        <w:rPr>
          <w:u w:val="single"/>
          <w:vertAlign w:val="superscript"/>
        </w:rPr>
        <w:t>th</w:t>
      </w:r>
      <w:r>
        <w:rPr>
          <w:u w:val="single"/>
        </w:rPr>
        <w:t xml:space="preserve"> January 2022</w:t>
      </w:r>
    </w:p>
    <w:p w14:paraId="20892E7D" w14:textId="5D7FF869" w:rsidR="00426871" w:rsidRDefault="00426871" w:rsidP="007F419C">
      <w:pPr>
        <w:rPr>
          <w:u w:val="single"/>
        </w:rPr>
      </w:pPr>
      <w:r>
        <w:rPr>
          <w:u w:val="single"/>
        </w:rPr>
        <w:t>Spelling</w:t>
      </w:r>
    </w:p>
    <w:p w14:paraId="1169BF85" w14:textId="254BECFC" w:rsidR="00426871" w:rsidRDefault="00426871" w:rsidP="007F419C">
      <w:r>
        <w:t>Complete</w:t>
      </w:r>
      <w:r w:rsidRPr="00426871">
        <w:t xml:space="preserve"> page 10 of your CGP Spelling book – the f sound</w:t>
      </w:r>
      <w:r>
        <w:t>.</w:t>
      </w:r>
    </w:p>
    <w:p w14:paraId="6CCF5078" w14:textId="77777777" w:rsidR="00426871" w:rsidRPr="00426871" w:rsidRDefault="00426871" w:rsidP="007F419C"/>
    <w:p w14:paraId="0B86FA8B" w14:textId="580D23A1" w:rsidR="0022140E" w:rsidRDefault="0022140E" w:rsidP="007F419C">
      <w:pPr>
        <w:rPr>
          <w:u w:val="single"/>
        </w:rPr>
      </w:pPr>
      <w:r>
        <w:rPr>
          <w:u w:val="single"/>
        </w:rPr>
        <w:t>Geography</w:t>
      </w:r>
      <w:r w:rsidR="00307ADF">
        <w:rPr>
          <w:u w:val="single"/>
        </w:rPr>
        <w:t>- Tools of fieldwork</w:t>
      </w:r>
    </w:p>
    <w:p w14:paraId="4042AF40" w14:textId="1981015D" w:rsidR="0022140E" w:rsidRDefault="0022140E" w:rsidP="007F419C">
      <w:pPr>
        <w:rPr>
          <w:u w:val="single"/>
        </w:rPr>
      </w:pPr>
      <w:r w:rsidRPr="0022140E">
        <w:rPr>
          <w:noProof/>
          <w:u w:val="single"/>
          <w:lang w:eastAsia="en-GB"/>
        </w:rPr>
        <w:drawing>
          <wp:anchor distT="0" distB="0" distL="114300" distR="114300" simplePos="0" relativeHeight="251669504" behindDoc="1" locked="0" layoutInCell="1" allowOverlap="1" wp14:anchorId="051E0BCE" wp14:editId="208E66C8">
            <wp:simplePos x="0" y="0"/>
            <wp:positionH relativeFrom="column">
              <wp:posOffset>0</wp:posOffset>
            </wp:positionH>
            <wp:positionV relativeFrom="paragraph">
              <wp:posOffset>2658</wp:posOffset>
            </wp:positionV>
            <wp:extent cx="1886047" cy="1873346"/>
            <wp:effectExtent l="0" t="0" r="0" b="0"/>
            <wp:wrapTight wrapText="bothSides">
              <wp:wrapPolygon edited="0">
                <wp:start x="0" y="0"/>
                <wp:lineTo x="0" y="21307"/>
                <wp:lineTo x="21382" y="21307"/>
                <wp:lineTo x="21382" y="0"/>
                <wp:lineTo x="0" y="0"/>
              </wp:wrapPolygon>
            </wp:wrapTight>
            <wp:docPr id="56" name="Picture 5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Qr cod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886047" cy="1873346"/>
                    </a:xfrm>
                    <a:prstGeom prst="rect">
                      <a:avLst/>
                    </a:prstGeom>
                  </pic:spPr>
                </pic:pic>
              </a:graphicData>
            </a:graphic>
          </wp:anchor>
        </w:drawing>
      </w:r>
      <w:hyperlink r:id="rId41" w:history="1">
        <w:r w:rsidRPr="007A0EEC">
          <w:rPr>
            <w:rStyle w:val="Hyperlink"/>
          </w:rPr>
          <w:t>https://classroom.thenational.academy/lessons/tools-of-fieldwork-surveys-and-questionnaires-6gwk8c</w:t>
        </w:r>
      </w:hyperlink>
      <w:r>
        <w:rPr>
          <w:u w:val="single"/>
        </w:rPr>
        <w:t xml:space="preserve"> </w:t>
      </w:r>
    </w:p>
    <w:p w14:paraId="1AB4F656" w14:textId="77777777" w:rsidR="0022140E" w:rsidRDefault="0022140E" w:rsidP="007F419C">
      <w:pPr>
        <w:rPr>
          <w:u w:val="single"/>
        </w:rPr>
      </w:pPr>
    </w:p>
    <w:p w14:paraId="5CEC372F" w14:textId="77777777" w:rsidR="0022140E" w:rsidRDefault="0022140E" w:rsidP="007F419C">
      <w:pPr>
        <w:rPr>
          <w:u w:val="single"/>
        </w:rPr>
      </w:pPr>
    </w:p>
    <w:p w14:paraId="4BBDBE5D" w14:textId="77777777" w:rsidR="0022140E" w:rsidRDefault="0022140E" w:rsidP="007F419C">
      <w:pPr>
        <w:rPr>
          <w:u w:val="single"/>
        </w:rPr>
      </w:pPr>
    </w:p>
    <w:p w14:paraId="3EE4688E" w14:textId="77777777" w:rsidR="0022140E" w:rsidRDefault="0022140E" w:rsidP="007F419C">
      <w:pPr>
        <w:rPr>
          <w:u w:val="single"/>
        </w:rPr>
      </w:pPr>
    </w:p>
    <w:p w14:paraId="1EB82C9A" w14:textId="0B1CA9D7" w:rsidR="0022140E" w:rsidRDefault="0022140E" w:rsidP="007F419C">
      <w:pPr>
        <w:rPr>
          <w:u w:val="single"/>
        </w:rPr>
      </w:pPr>
    </w:p>
    <w:p w14:paraId="65AC421E" w14:textId="6E956C94" w:rsidR="00307ADF" w:rsidRDefault="00307ADF" w:rsidP="007F419C">
      <w:pPr>
        <w:rPr>
          <w:u w:val="single"/>
        </w:rPr>
      </w:pPr>
      <w:r w:rsidRPr="00307ADF">
        <w:rPr>
          <w:noProof/>
          <w:u w:val="single"/>
          <w:lang w:eastAsia="en-GB"/>
        </w:rPr>
        <w:drawing>
          <wp:inline distT="0" distB="0" distL="0" distR="0" wp14:anchorId="742AEB26" wp14:editId="001B3C3B">
            <wp:extent cx="3987209" cy="469346"/>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47347" cy="488196"/>
                    </a:xfrm>
                    <a:prstGeom prst="rect">
                      <a:avLst/>
                    </a:prstGeom>
                  </pic:spPr>
                </pic:pic>
              </a:graphicData>
            </a:graphic>
          </wp:inline>
        </w:drawing>
      </w:r>
    </w:p>
    <w:p w14:paraId="75735D4D" w14:textId="2E0638F6" w:rsidR="00307ADF" w:rsidRDefault="00307ADF" w:rsidP="007F419C">
      <w:pPr>
        <w:rPr>
          <w:u w:val="single"/>
        </w:rPr>
      </w:pPr>
      <w:r w:rsidRPr="00307ADF">
        <w:rPr>
          <w:noProof/>
          <w:u w:val="single"/>
          <w:lang w:eastAsia="en-GB"/>
        </w:rPr>
        <w:drawing>
          <wp:inline distT="0" distB="0" distL="0" distR="0" wp14:anchorId="5DAE1445" wp14:editId="324B2BEF">
            <wp:extent cx="5103628" cy="1104863"/>
            <wp:effectExtent l="0" t="0" r="1905" b="635"/>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10;&#10;Description automatically generated"/>
                    <pic:cNvPicPr/>
                  </pic:nvPicPr>
                  <pic:blipFill>
                    <a:blip r:embed="rId43"/>
                    <a:stretch>
                      <a:fillRect/>
                    </a:stretch>
                  </pic:blipFill>
                  <pic:spPr>
                    <a:xfrm>
                      <a:off x="0" y="0"/>
                      <a:ext cx="5133498" cy="1111329"/>
                    </a:xfrm>
                    <a:prstGeom prst="rect">
                      <a:avLst/>
                    </a:prstGeom>
                  </pic:spPr>
                </pic:pic>
              </a:graphicData>
            </a:graphic>
          </wp:inline>
        </w:drawing>
      </w:r>
    </w:p>
    <w:p w14:paraId="3FC3EE76" w14:textId="3DE2D833" w:rsidR="00307ADF" w:rsidRDefault="00307ADF" w:rsidP="007F419C">
      <w:pPr>
        <w:rPr>
          <w:u w:val="single"/>
        </w:rPr>
      </w:pPr>
      <w:r w:rsidRPr="00307ADF">
        <w:rPr>
          <w:noProof/>
          <w:u w:val="single"/>
          <w:lang w:eastAsia="en-GB"/>
        </w:rPr>
        <w:drawing>
          <wp:inline distT="0" distB="0" distL="0" distR="0" wp14:anchorId="2D9F955E" wp14:editId="3FECCB0B">
            <wp:extent cx="5124893" cy="1217233"/>
            <wp:effectExtent l="0" t="0" r="0" b="2540"/>
            <wp:docPr id="59" name="Picture 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ext&#10;&#10;Description automatically generated"/>
                    <pic:cNvPicPr/>
                  </pic:nvPicPr>
                  <pic:blipFill>
                    <a:blip r:embed="rId44"/>
                    <a:stretch>
                      <a:fillRect/>
                    </a:stretch>
                  </pic:blipFill>
                  <pic:spPr>
                    <a:xfrm>
                      <a:off x="0" y="0"/>
                      <a:ext cx="5170630" cy="1228096"/>
                    </a:xfrm>
                    <a:prstGeom prst="rect">
                      <a:avLst/>
                    </a:prstGeom>
                  </pic:spPr>
                </pic:pic>
              </a:graphicData>
            </a:graphic>
          </wp:inline>
        </w:drawing>
      </w:r>
    </w:p>
    <w:p w14:paraId="428CF83D" w14:textId="0C7706AC" w:rsidR="00307ADF" w:rsidRPr="00307ADF" w:rsidRDefault="00307ADF" w:rsidP="007F419C">
      <w:r w:rsidRPr="00307ADF">
        <w:t>A questionnaire is:</w:t>
      </w:r>
    </w:p>
    <w:p w14:paraId="4D47BE97" w14:textId="42A5845F" w:rsidR="00307ADF" w:rsidRDefault="00307ADF" w:rsidP="007F419C">
      <w:pPr>
        <w:rPr>
          <w:u w:val="single"/>
        </w:rPr>
      </w:pPr>
      <w:r w:rsidRPr="00307ADF">
        <w:rPr>
          <w:noProof/>
          <w:u w:val="single"/>
          <w:lang w:eastAsia="en-GB"/>
        </w:rPr>
        <w:drawing>
          <wp:inline distT="0" distB="0" distL="0" distR="0" wp14:anchorId="69F00D3A" wp14:editId="00A999FC">
            <wp:extent cx="1879039" cy="1839432"/>
            <wp:effectExtent l="0" t="0" r="6985" b="889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45"/>
                    <a:stretch>
                      <a:fillRect/>
                    </a:stretch>
                  </pic:blipFill>
                  <pic:spPr>
                    <a:xfrm>
                      <a:off x="0" y="0"/>
                      <a:ext cx="1903906" cy="1863775"/>
                    </a:xfrm>
                    <a:prstGeom prst="rect">
                      <a:avLst/>
                    </a:prstGeom>
                  </pic:spPr>
                </pic:pic>
              </a:graphicData>
            </a:graphic>
          </wp:inline>
        </w:drawing>
      </w:r>
    </w:p>
    <w:p w14:paraId="62D40A20" w14:textId="27F219C3" w:rsidR="00307ADF" w:rsidRDefault="00307ADF" w:rsidP="007F419C">
      <w:pPr>
        <w:rPr>
          <w:u w:val="single"/>
        </w:rPr>
      </w:pPr>
      <w:r w:rsidRPr="00307ADF">
        <w:rPr>
          <w:noProof/>
          <w:u w:val="single"/>
          <w:lang w:eastAsia="en-GB"/>
        </w:rPr>
        <w:lastRenderedPageBreak/>
        <w:drawing>
          <wp:inline distT="0" distB="0" distL="0" distR="0" wp14:anchorId="312EFC27" wp14:editId="3E103F39">
            <wp:extent cx="4167963" cy="768852"/>
            <wp:effectExtent l="0" t="0" r="4445" b="0"/>
            <wp:docPr id="61" name="Picture 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10;&#10;Description automatically generated"/>
                    <pic:cNvPicPr/>
                  </pic:nvPicPr>
                  <pic:blipFill>
                    <a:blip r:embed="rId46"/>
                    <a:stretch>
                      <a:fillRect/>
                    </a:stretch>
                  </pic:blipFill>
                  <pic:spPr>
                    <a:xfrm>
                      <a:off x="0" y="0"/>
                      <a:ext cx="4195178" cy="773872"/>
                    </a:xfrm>
                    <a:prstGeom prst="rect">
                      <a:avLst/>
                    </a:prstGeom>
                  </pic:spPr>
                </pic:pic>
              </a:graphicData>
            </a:graphic>
          </wp:inline>
        </w:drawing>
      </w:r>
    </w:p>
    <w:p w14:paraId="0DD31C98" w14:textId="708F2339" w:rsidR="00307ADF" w:rsidRDefault="00307ADF" w:rsidP="007F419C">
      <w:pPr>
        <w:rPr>
          <w:u w:val="single"/>
        </w:rPr>
      </w:pPr>
      <w:r w:rsidRPr="00307ADF">
        <w:rPr>
          <w:noProof/>
          <w:u w:val="single"/>
          <w:lang w:eastAsia="en-GB"/>
        </w:rPr>
        <w:drawing>
          <wp:inline distT="0" distB="0" distL="0" distR="0" wp14:anchorId="3E4731BA" wp14:editId="2B7EDF7A">
            <wp:extent cx="6219731" cy="2124466"/>
            <wp:effectExtent l="0" t="0" r="0" b="9525"/>
            <wp:docPr id="62" name="Picture 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10;&#10;Description automatically generated"/>
                    <pic:cNvPicPr/>
                  </pic:nvPicPr>
                  <pic:blipFill>
                    <a:blip r:embed="rId47"/>
                    <a:stretch>
                      <a:fillRect/>
                    </a:stretch>
                  </pic:blipFill>
                  <pic:spPr>
                    <a:xfrm>
                      <a:off x="0" y="0"/>
                      <a:ext cx="6359450" cy="2172190"/>
                    </a:xfrm>
                    <a:prstGeom prst="rect">
                      <a:avLst/>
                    </a:prstGeom>
                  </pic:spPr>
                </pic:pic>
              </a:graphicData>
            </a:graphic>
          </wp:inline>
        </w:drawing>
      </w:r>
    </w:p>
    <w:p w14:paraId="13FE0CB8" w14:textId="27A88041" w:rsidR="007C3344" w:rsidRDefault="007C3344" w:rsidP="007F419C">
      <w:pPr>
        <w:rPr>
          <w:u w:val="single"/>
        </w:rPr>
      </w:pPr>
    </w:p>
    <w:p w14:paraId="064D10F0" w14:textId="558F7A10" w:rsidR="008404AC" w:rsidRDefault="008404AC" w:rsidP="007F419C">
      <w:pPr>
        <w:rPr>
          <w:u w:val="single"/>
        </w:rPr>
      </w:pPr>
    </w:p>
    <w:p w14:paraId="7C4A9E76" w14:textId="55AE0F39" w:rsidR="008404AC" w:rsidRDefault="008404AC" w:rsidP="007F419C">
      <w:pPr>
        <w:rPr>
          <w:u w:val="single"/>
        </w:rPr>
      </w:pPr>
    </w:p>
    <w:p w14:paraId="118AEF60" w14:textId="1A0DFE69" w:rsidR="008404AC" w:rsidRDefault="008404AC" w:rsidP="007F419C">
      <w:pPr>
        <w:rPr>
          <w:u w:val="single"/>
        </w:rPr>
      </w:pPr>
    </w:p>
    <w:p w14:paraId="25E5AF07" w14:textId="777871D0" w:rsidR="008404AC" w:rsidRDefault="008404AC" w:rsidP="007F419C">
      <w:pPr>
        <w:rPr>
          <w:u w:val="single"/>
        </w:rPr>
      </w:pPr>
    </w:p>
    <w:p w14:paraId="62B32355" w14:textId="0D5F6DF1" w:rsidR="008404AC" w:rsidRDefault="008404AC" w:rsidP="007F419C">
      <w:pPr>
        <w:rPr>
          <w:u w:val="single"/>
        </w:rPr>
      </w:pPr>
    </w:p>
    <w:p w14:paraId="210965E8" w14:textId="00974755" w:rsidR="008404AC" w:rsidRDefault="008404AC" w:rsidP="007F419C">
      <w:pPr>
        <w:rPr>
          <w:u w:val="single"/>
        </w:rPr>
      </w:pPr>
    </w:p>
    <w:p w14:paraId="46983762" w14:textId="58918A96" w:rsidR="008404AC" w:rsidRDefault="008404AC" w:rsidP="007F419C">
      <w:pPr>
        <w:rPr>
          <w:u w:val="single"/>
        </w:rPr>
      </w:pPr>
    </w:p>
    <w:p w14:paraId="627E7595" w14:textId="2871ADD9" w:rsidR="008404AC" w:rsidRDefault="008404AC" w:rsidP="007F419C">
      <w:pPr>
        <w:rPr>
          <w:u w:val="single"/>
        </w:rPr>
      </w:pPr>
    </w:p>
    <w:p w14:paraId="2C2713B5" w14:textId="722BD13B" w:rsidR="008404AC" w:rsidRDefault="008404AC" w:rsidP="007F419C">
      <w:pPr>
        <w:rPr>
          <w:u w:val="single"/>
        </w:rPr>
      </w:pPr>
    </w:p>
    <w:p w14:paraId="1606B368" w14:textId="1A1D50B6" w:rsidR="008404AC" w:rsidRDefault="008404AC" w:rsidP="007F419C">
      <w:pPr>
        <w:rPr>
          <w:u w:val="single"/>
        </w:rPr>
      </w:pPr>
    </w:p>
    <w:p w14:paraId="71AE04DF" w14:textId="3BFDC60A" w:rsidR="008404AC" w:rsidRDefault="008404AC" w:rsidP="007F419C">
      <w:pPr>
        <w:rPr>
          <w:u w:val="single"/>
        </w:rPr>
      </w:pPr>
    </w:p>
    <w:p w14:paraId="11A33E2F" w14:textId="3E954EAA" w:rsidR="008404AC" w:rsidRDefault="008404AC" w:rsidP="007F419C">
      <w:pPr>
        <w:rPr>
          <w:u w:val="single"/>
        </w:rPr>
      </w:pPr>
    </w:p>
    <w:p w14:paraId="00F7B571" w14:textId="39F84FD2" w:rsidR="008404AC" w:rsidRDefault="008404AC" w:rsidP="007F419C">
      <w:pPr>
        <w:rPr>
          <w:u w:val="single"/>
        </w:rPr>
      </w:pPr>
    </w:p>
    <w:p w14:paraId="061B05BC" w14:textId="55B79F17" w:rsidR="008404AC" w:rsidRDefault="008404AC" w:rsidP="007F419C">
      <w:pPr>
        <w:rPr>
          <w:u w:val="single"/>
        </w:rPr>
      </w:pPr>
    </w:p>
    <w:p w14:paraId="005F0C20" w14:textId="77777777" w:rsidR="008404AC" w:rsidRDefault="008404AC" w:rsidP="007F419C">
      <w:pPr>
        <w:rPr>
          <w:u w:val="single"/>
        </w:rPr>
      </w:pPr>
    </w:p>
    <w:p w14:paraId="287A9513" w14:textId="77777777" w:rsidR="007C3344" w:rsidRDefault="007C3344" w:rsidP="007F419C">
      <w:pPr>
        <w:rPr>
          <w:u w:val="single"/>
        </w:rPr>
      </w:pPr>
    </w:p>
    <w:p w14:paraId="359D67D0" w14:textId="77777777" w:rsidR="007C3344" w:rsidRDefault="007C3344" w:rsidP="007F419C">
      <w:pPr>
        <w:rPr>
          <w:u w:val="single"/>
        </w:rPr>
      </w:pPr>
    </w:p>
    <w:p w14:paraId="25C752A5" w14:textId="77777777" w:rsidR="007C3344" w:rsidRDefault="007C3344" w:rsidP="007F419C">
      <w:pPr>
        <w:rPr>
          <w:u w:val="single"/>
        </w:rPr>
      </w:pPr>
    </w:p>
    <w:p w14:paraId="0576CF57" w14:textId="77777777" w:rsidR="007C3344" w:rsidRDefault="007C3344" w:rsidP="007F419C">
      <w:pPr>
        <w:rPr>
          <w:u w:val="single"/>
        </w:rPr>
      </w:pPr>
    </w:p>
    <w:p w14:paraId="369BF26C" w14:textId="77777777" w:rsidR="007C3344" w:rsidRDefault="007C3344" w:rsidP="007F419C">
      <w:pPr>
        <w:rPr>
          <w:u w:val="single"/>
        </w:rPr>
      </w:pPr>
    </w:p>
    <w:p w14:paraId="555A6292" w14:textId="77777777" w:rsidR="007C3344" w:rsidRDefault="007C3344" w:rsidP="007F419C">
      <w:pPr>
        <w:rPr>
          <w:u w:val="single"/>
        </w:rPr>
      </w:pPr>
    </w:p>
    <w:p w14:paraId="6CA24E7D" w14:textId="17AFFBC5" w:rsidR="007F419C" w:rsidRDefault="00426871" w:rsidP="007F419C">
      <w:pPr>
        <w:rPr>
          <w:u w:val="single"/>
        </w:rPr>
      </w:pPr>
      <w:r>
        <w:rPr>
          <w:u w:val="single"/>
        </w:rPr>
        <w:lastRenderedPageBreak/>
        <w:t xml:space="preserve">Thursday </w:t>
      </w:r>
      <w:r w:rsidR="007F419C">
        <w:rPr>
          <w:u w:val="single"/>
        </w:rPr>
        <w:t>20</w:t>
      </w:r>
      <w:r>
        <w:rPr>
          <w:u w:val="single"/>
        </w:rPr>
        <w:t xml:space="preserve"> January 2022</w:t>
      </w:r>
    </w:p>
    <w:p w14:paraId="29A9F1EB" w14:textId="4D3AF582" w:rsidR="007F419C" w:rsidRDefault="007F419C" w:rsidP="007F419C">
      <w:pPr>
        <w:rPr>
          <w:u w:val="single"/>
        </w:rPr>
      </w:pPr>
      <w:r w:rsidRPr="00B145D4">
        <w:rPr>
          <w:u w:val="single"/>
        </w:rPr>
        <w:t xml:space="preserve">WALT: </w:t>
      </w:r>
      <w:r>
        <w:rPr>
          <w:u w:val="single"/>
        </w:rPr>
        <w:t>add and subtract fractions</w:t>
      </w:r>
    </w:p>
    <w:p w14:paraId="77B29C69" w14:textId="678161F3" w:rsidR="007F419C" w:rsidRDefault="007F419C" w:rsidP="007F419C">
      <w:r w:rsidRPr="00B145D4">
        <w:t xml:space="preserve">Starter: Autumn Term: Workout </w:t>
      </w:r>
      <w:r>
        <w:t>10</w:t>
      </w:r>
    </w:p>
    <w:p w14:paraId="246ECA0D" w14:textId="63413E09" w:rsidR="008404AC" w:rsidRDefault="008404AC" w:rsidP="007F419C">
      <w:r>
        <w:t>Let’s look at the following rules for adding and subtracting fractions:</w:t>
      </w:r>
    </w:p>
    <w:p w14:paraId="4EB23DA2" w14:textId="58F5D894" w:rsidR="008404AC" w:rsidRDefault="008404AC" w:rsidP="007F419C">
      <w:r>
        <w:rPr>
          <w:noProof/>
          <w:lang w:eastAsia="en-GB"/>
        </w:rPr>
        <w:drawing>
          <wp:anchor distT="0" distB="0" distL="114300" distR="114300" simplePos="0" relativeHeight="251672576" behindDoc="1" locked="0" layoutInCell="1" allowOverlap="1" wp14:anchorId="33EE7820" wp14:editId="163C7CC9">
            <wp:simplePos x="0" y="0"/>
            <wp:positionH relativeFrom="margin">
              <wp:align>left</wp:align>
            </wp:positionH>
            <wp:positionV relativeFrom="paragraph">
              <wp:posOffset>29210</wp:posOffset>
            </wp:positionV>
            <wp:extent cx="2857500" cy="3371850"/>
            <wp:effectExtent l="0" t="0" r="0" b="0"/>
            <wp:wrapTight wrapText="bothSides">
              <wp:wrapPolygon edited="0">
                <wp:start x="0" y="0"/>
                <wp:lineTo x="0" y="21478"/>
                <wp:lineTo x="21456" y="21478"/>
                <wp:lineTo x="21456" y="0"/>
                <wp:lineTo x="0" y="0"/>
              </wp:wrapPolygon>
            </wp:wrapTight>
            <wp:docPr id="42" name="Picture 42" descr="Adding &amp;amp; Subtracting Fractions - Teaching with a Mountai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ding &amp;amp; Subtracting Fractions - Teaching with a Mountain Vie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7500"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0CE7D" w14:textId="371E699A" w:rsidR="008404AC" w:rsidRDefault="008404AC" w:rsidP="007F419C"/>
    <w:p w14:paraId="24C60AC5" w14:textId="222028F8" w:rsidR="008404AC" w:rsidRDefault="008404AC" w:rsidP="007F419C"/>
    <w:p w14:paraId="46D06831" w14:textId="4439FF2F" w:rsidR="008404AC" w:rsidRDefault="008404AC" w:rsidP="007F419C"/>
    <w:p w14:paraId="7FFF90AD" w14:textId="0A5E3E8D" w:rsidR="008404AC" w:rsidRDefault="008404AC" w:rsidP="007F419C"/>
    <w:p w14:paraId="5C926AE2" w14:textId="781B3AC3" w:rsidR="008404AC" w:rsidRDefault="008404AC" w:rsidP="007F419C"/>
    <w:p w14:paraId="47AA42CD" w14:textId="298BF473" w:rsidR="008404AC" w:rsidRDefault="008404AC" w:rsidP="007F419C"/>
    <w:p w14:paraId="792DB9EA" w14:textId="6A42338D" w:rsidR="008404AC" w:rsidRDefault="008404AC" w:rsidP="007F419C"/>
    <w:p w14:paraId="08C097A5" w14:textId="5F864C3D" w:rsidR="008404AC" w:rsidRDefault="008404AC" w:rsidP="007F419C"/>
    <w:p w14:paraId="3E279BF3" w14:textId="77777777" w:rsidR="008404AC" w:rsidRDefault="008404AC" w:rsidP="007F419C"/>
    <w:p w14:paraId="25E6F769" w14:textId="28AE3E67" w:rsidR="008404AC" w:rsidRDefault="008404AC" w:rsidP="007F419C"/>
    <w:p w14:paraId="3F9CC54B" w14:textId="77777777" w:rsidR="008404AC" w:rsidRDefault="008404AC" w:rsidP="007F419C"/>
    <w:p w14:paraId="4AC06F64" w14:textId="77777777" w:rsidR="008404AC" w:rsidRDefault="008404AC" w:rsidP="007F419C"/>
    <w:p w14:paraId="241249B4" w14:textId="27BC4A45" w:rsidR="007F419C" w:rsidRDefault="008404AC" w:rsidP="3DB06E41">
      <w:r w:rsidRPr="00EA2431">
        <w:rPr>
          <w:noProof/>
          <w:lang w:eastAsia="en-GB"/>
        </w:rPr>
        <w:drawing>
          <wp:anchor distT="0" distB="0" distL="114300" distR="114300" simplePos="0" relativeHeight="251662336" behindDoc="1" locked="0" layoutInCell="1" allowOverlap="1" wp14:anchorId="7C1C19FF" wp14:editId="7594F218">
            <wp:simplePos x="0" y="0"/>
            <wp:positionH relativeFrom="column">
              <wp:posOffset>-85725</wp:posOffset>
            </wp:positionH>
            <wp:positionV relativeFrom="paragraph">
              <wp:posOffset>287655</wp:posOffset>
            </wp:positionV>
            <wp:extent cx="3917950" cy="3228340"/>
            <wp:effectExtent l="0" t="0" r="6350" b="0"/>
            <wp:wrapTight wrapText="bothSides">
              <wp:wrapPolygon edited="0">
                <wp:start x="0" y="0"/>
                <wp:lineTo x="0" y="21413"/>
                <wp:lineTo x="21530" y="21413"/>
                <wp:lineTo x="21530" y="0"/>
                <wp:lineTo x="0" y="0"/>
              </wp:wrapPolygon>
            </wp:wrapTight>
            <wp:docPr id="27" name="Picture 2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alenda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917950" cy="3228340"/>
                    </a:xfrm>
                    <a:prstGeom prst="rect">
                      <a:avLst/>
                    </a:prstGeom>
                  </pic:spPr>
                </pic:pic>
              </a:graphicData>
            </a:graphic>
            <wp14:sizeRelH relativeFrom="margin">
              <wp14:pctWidth>0</wp14:pctWidth>
            </wp14:sizeRelH>
            <wp14:sizeRelV relativeFrom="margin">
              <wp14:pctHeight>0</wp14:pctHeight>
            </wp14:sizeRelV>
          </wp:anchor>
        </w:drawing>
      </w:r>
      <w:r>
        <w:t>Now, complete as many of the questions below as you can:</w:t>
      </w:r>
    </w:p>
    <w:p w14:paraId="6770374A" w14:textId="7D79FCCC" w:rsidR="008359F9" w:rsidRDefault="008404AC" w:rsidP="3DB06E41">
      <w:r w:rsidRPr="00EA2431">
        <w:rPr>
          <w:noProof/>
          <w:lang w:eastAsia="en-GB"/>
        </w:rPr>
        <w:drawing>
          <wp:anchor distT="0" distB="0" distL="114300" distR="114300" simplePos="0" relativeHeight="251661312" behindDoc="1" locked="0" layoutInCell="1" allowOverlap="1" wp14:anchorId="44412584" wp14:editId="3E8F4E4E">
            <wp:simplePos x="0" y="0"/>
            <wp:positionH relativeFrom="column">
              <wp:posOffset>3990975</wp:posOffset>
            </wp:positionH>
            <wp:positionV relativeFrom="paragraph">
              <wp:posOffset>11430</wp:posOffset>
            </wp:positionV>
            <wp:extent cx="1228725" cy="3228340"/>
            <wp:effectExtent l="0" t="0" r="9525" b="0"/>
            <wp:wrapTight wrapText="bothSides">
              <wp:wrapPolygon edited="0">
                <wp:start x="0" y="0"/>
                <wp:lineTo x="0" y="21413"/>
                <wp:lineTo x="21433" y="21413"/>
                <wp:lineTo x="21433" y="0"/>
                <wp:lineTo x="0" y="0"/>
              </wp:wrapPolygon>
            </wp:wrapTight>
            <wp:docPr id="26" name="Picture 2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alenda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1228725" cy="3228340"/>
                    </a:xfrm>
                    <a:prstGeom prst="rect">
                      <a:avLst/>
                    </a:prstGeom>
                  </pic:spPr>
                </pic:pic>
              </a:graphicData>
            </a:graphic>
            <wp14:sizeRelH relativeFrom="margin">
              <wp14:pctWidth>0</wp14:pctWidth>
            </wp14:sizeRelH>
            <wp14:sizeRelV relativeFrom="margin">
              <wp14:pctHeight>0</wp14:pctHeight>
            </wp14:sizeRelV>
          </wp:anchor>
        </w:drawing>
      </w:r>
    </w:p>
    <w:p w14:paraId="1F7D5672" w14:textId="77777777" w:rsidR="008404AC" w:rsidRDefault="008404AC" w:rsidP="3DB06E41"/>
    <w:p w14:paraId="501AE205" w14:textId="77777777" w:rsidR="008404AC" w:rsidRDefault="008404AC" w:rsidP="3DB06E41"/>
    <w:p w14:paraId="51DB8D85" w14:textId="77777777" w:rsidR="008404AC" w:rsidRDefault="008404AC" w:rsidP="3DB06E41"/>
    <w:p w14:paraId="629393CC" w14:textId="77777777" w:rsidR="008404AC" w:rsidRDefault="008404AC" w:rsidP="3DB06E41"/>
    <w:p w14:paraId="74F066E8" w14:textId="77777777" w:rsidR="008404AC" w:rsidRDefault="008404AC" w:rsidP="3DB06E41"/>
    <w:p w14:paraId="79D06315" w14:textId="77777777" w:rsidR="008404AC" w:rsidRDefault="008404AC" w:rsidP="3DB06E41"/>
    <w:p w14:paraId="2EFDD768" w14:textId="77777777" w:rsidR="008404AC" w:rsidRDefault="008404AC" w:rsidP="3DB06E41"/>
    <w:p w14:paraId="627A6D40" w14:textId="4BE4261B" w:rsidR="008404AC" w:rsidRDefault="008404AC" w:rsidP="3DB06E41"/>
    <w:p w14:paraId="0A96A75D" w14:textId="509F4E2F" w:rsidR="008404AC" w:rsidRDefault="008404AC" w:rsidP="3DB06E41"/>
    <w:p w14:paraId="0A875225" w14:textId="04670C98" w:rsidR="008404AC" w:rsidRDefault="008404AC" w:rsidP="3DB06E41"/>
    <w:p w14:paraId="005ACAB6" w14:textId="361F5107" w:rsidR="008404AC" w:rsidRDefault="008404AC" w:rsidP="3DB06E41"/>
    <w:p w14:paraId="6A745A20" w14:textId="0CB26B06" w:rsidR="008404AC" w:rsidRDefault="008404AC" w:rsidP="3DB06E41"/>
    <w:p w14:paraId="33C08026" w14:textId="7B0109C4" w:rsidR="008404AC" w:rsidRDefault="008404AC" w:rsidP="3DB06E41"/>
    <w:p w14:paraId="71E0ADD8" w14:textId="537A2B3B" w:rsidR="008404AC" w:rsidRDefault="008404AC" w:rsidP="3DB06E41"/>
    <w:p w14:paraId="10D968B4" w14:textId="7F9274F0" w:rsidR="008404AC" w:rsidRDefault="008404AC" w:rsidP="3DB06E41"/>
    <w:p w14:paraId="4AA920E7" w14:textId="5B3D873F" w:rsidR="00B72FA9" w:rsidRDefault="00B72FA9" w:rsidP="3DB06E41">
      <w:r>
        <w:lastRenderedPageBreak/>
        <w:t>Extension</w:t>
      </w:r>
    </w:p>
    <w:p w14:paraId="5BB99F70" w14:textId="16029F26" w:rsidR="00B72FA9" w:rsidRDefault="00B72FA9" w:rsidP="3DB06E41">
      <w:r w:rsidRPr="00B72FA9">
        <w:rPr>
          <w:noProof/>
          <w:lang w:eastAsia="en-GB"/>
        </w:rPr>
        <w:drawing>
          <wp:inline distT="0" distB="0" distL="0" distR="0" wp14:anchorId="53A03A89" wp14:editId="1841A35D">
            <wp:extent cx="5731510" cy="1461135"/>
            <wp:effectExtent l="0" t="0" r="2540" b="5715"/>
            <wp:docPr id="29" name="Picture 2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low confidence"/>
                    <pic:cNvPicPr/>
                  </pic:nvPicPr>
                  <pic:blipFill>
                    <a:blip r:embed="rId51"/>
                    <a:stretch>
                      <a:fillRect/>
                    </a:stretch>
                  </pic:blipFill>
                  <pic:spPr>
                    <a:xfrm>
                      <a:off x="0" y="0"/>
                      <a:ext cx="5731510" cy="1461135"/>
                    </a:xfrm>
                    <a:prstGeom prst="rect">
                      <a:avLst/>
                    </a:prstGeom>
                  </pic:spPr>
                </pic:pic>
              </a:graphicData>
            </a:graphic>
          </wp:inline>
        </w:drawing>
      </w:r>
    </w:p>
    <w:p w14:paraId="7DA02402" w14:textId="03924B34" w:rsidR="008404AC" w:rsidRDefault="008404AC" w:rsidP="3DB06E41"/>
    <w:p w14:paraId="1E5BC1B7" w14:textId="77777777" w:rsidR="008404AC" w:rsidRDefault="008404AC" w:rsidP="3DB06E41"/>
    <w:p w14:paraId="090C2907" w14:textId="41234952" w:rsidR="00B72FA9" w:rsidRDefault="00B72FA9" w:rsidP="3DB06E41">
      <w:r w:rsidRPr="00B72FA9">
        <w:rPr>
          <w:noProof/>
          <w:lang w:eastAsia="en-GB"/>
        </w:rPr>
        <w:drawing>
          <wp:inline distT="0" distB="0" distL="0" distR="0" wp14:anchorId="4BADAFEA" wp14:editId="0B3D6BEC">
            <wp:extent cx="4489450" cy="3152463"/>
            <wp:effectExtent l="0" t="0" r="6350" b="0"/>
            <wp:docPr id="30" name="Picture 3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pie chart&#10;&#10;Description automatically generated"/>
                    <pic:cNvPicPr/>
                  </pic:nvPicPr>
                  <pic:blipFill>
                    <a:blip r:embed="rId52"/>
                    <a:stretch>
                      <a:fillRect/>
                    </a:stretch>
                  </pic:blipFill>
                  <pic:spPr>
                    <a:xfrm>
                      <a:off x="0" y="0"/>
                      <a:ext cx="4516032" cy="3171129"/>
                    </a:xfrm>
                    <a:prstGeom prst="rect">
                      <a:avLst/>
                    </a:prstGeom>
                  </pic:spPr>
                </pic:pic>
              </a:graphicData>
            </a:graphic>
          </wp:inline>
        </w:drawing>
      </w:r>
    </w:p>
    <w:p w14:paraId="01C09F57" w14:textId="55AD8A32" w:rsidR="008404AC" w:rsidRDefault="008404AC" w:rsidP="3DB06E41"/>
    <w:p w14:paraId="7D9B85D7" w14:textId="77777777" w:rsidR="008404AC" w:rsidRDefault="008404AC" w:rsidP="3DB06E41"/>
    <w:p w14:paraId="0BAD8A7D" w14:textId="04C80368" w:rsidR="008359F9" w:rsidRDefault="008359F9" w:rsidP="3DB06E41">
      <w:r w:rsidRPr="008359F9">
        <w:rPr>
          <w:noProof/>
          <w:lang w:eastAsia="en-GB"/>
        </w:rPr>
        <w:drawing>
          <wp:inline distT="0" distB="0" distL="0" distR="0" wp14:anchorId="76261031" wp14:editId="118815EB">
            <wp:extent cx="4997450" cy="1496577"/>
            <wp:effectExtent l="0" t="0" r="0" b="889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53"/>
                    <a:stretch>
                      <a:fillRect/>
                    </a:stretch>
                  </pic:blipFill>
                  <pic:spPr>
                    <a:xfrm>
                      <a:off x="0" y="0"/>
                      <a:ext cx="5030163" cy="1506373"/>
                    </a:xfrm>
                    <a:prstGeom prst="rect">
                      <a:avLst/>
                    </a:prstGeom>
                  </pic:spPr>
                </pic:pic>
              </a:graphicData>
            </a:graphic>
          </wp:inline>
        </w:drawing>
      </w:r>
    </w:p>
    <w:p w14:paraId="08375FA9" w14:textId="61F57A13" w:rsidR="008359F9" w:rsidRDefault="008359F9" w:rsidP="3DB06E41">
      <w:r w:rsidRPr="008359F9">
        <w:rPr>
          <w:noProof/>
          <w:lang w:eastAsia="en-GB"/>
        </w:rPr>
        <w:lastRenderedPageBreak/>
        <w:drawing>
          <wp:inline distT="0" distB="0" distL="0" distR="0" wp14:anchorId="16DA6265" wp14:editId="4F13F24E">
            <wp:extent cx="4997450" cy="3645401"/>
            <wp:effectExtent l="0" t="0" r="0" b="0"/>
            <wp:docPr id="32" name="Picture 32" descr="A picture containing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ie chart&#10;&#10;Description automatically generated"/>
                    <pic:cNvPicPr/>
                  </pic:nvPicPr>
                  <pic:blipFill>
                    <a:blip r:embed="rId54"/>
                    <a:stretch>
                      <a:fillRect/>
                    </a:stretch>
                  </pic:blipFill>
                  <pic:spPr>
                    <a:xfrm>
                      <a:off x="0" y="0"/>
                      <a:ext cx="5011630" cy="3655744"/>
                    </a:xfrm>
                    <a:prstGeom prst="rect">
                      <a:avLst/>
                    </a:prstGeom>
                  </pic:spPr>
                </pic:pic>
              </a:graphicData>
            </a:graphic>
          </wp:inline>
        </w:drawing>
      </w:r>
    </w:p>
    <w:p w14:paraId="33F77538" w14:textId="77777777" w:rsidR="00BA529C" w:rsidRDefault="008359F9" w:rsidP="008A175E">
      <w:r w:rsidRPr="008359F9">
        <w:rPr>
          <w:noProof/>
          <w:lang w:eastAsia="en-GB"/>
        </w:rPr>
        <w:drawing>
          <wp:inline distT="0" distB="0" distL="0" distR="0" wp14:anchorId="0570AA4E" wp14:editId="5E3EBAF0">
            <wp:extent cx="5664200" cy="3440816"/>
            <wp:effectExtent l="0" t="0" r="0" b="7620"/>
            <wp:docPr id="33" name="Picture 33" descr="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ox and whisker chart&#10;&#10;Description automatically generated"/>
                    <pic:cNvPicPr/>
                  </pic:nvPicPr>
                  <pic:blipFill>
                    <a:blip r:embed="rId55"/>
                    <a:stretch>
                      <a:fillRect/>
                    </a:stretch>
                  </pic:blipFill>
                  <pic:spPr>
                    <a:xfrm>
                      <a:off x="0" y="0"/>
                      <a:ext cx="5702583" cy="3464133"/>
                    </a:xfrm>
                    <a:prstGeom prst="rect">
                      <a:avLst/>
                    </a:prstGeom>
                  </pic:spPr>
                </pic:pic>
              </a:graphicData>
            </a:graphic>
          </wp:inline>
        </w:drawing>
      </w:r>
    </w:p>
    <w:p w14:paraId="5CA0E7C1" w14:textId="77777777" w:rsidR="008404AC" w:rsidRDefault="008404AC" w:rsidP="008A175E">
      <w:pPr>
        <w:rPr>
          <w:u w:val="single"/>
        </w:rPr>
      </w:pPr>
    </w:p>
    <w:p w14:paraId="641FA6D1" w14:textId="77777777" w:rsidR="00426871" w:rsidRDefault="00426871" w:rsidP="00426871">
      <w:pPr>
        <w:rPr>
          <w:u w:val="single"/>
        </w:rPr>
      </w:pPr>
      <w:r>
        <w:rPr>
          <w:u w:val="single"/>
        </w:rPr>
        <w:t>Comprehension</w:t>
      </w:r>
    </w:p>
    <w:p w14:paraId="2D4F883A" w14:textId="6174686E" w:rsidR="00426871" w:rsidRPr="001F3848" w:rsidRDefault="00426871" w:rsidP="00426871">
      <w:r w:rsidRPr="001F3848">
        <w:t>Read the poem To Asgard</w:t>
      </w:r>
      <w:r>
        <w:t xml:space="preserve"> at the back of the pack and answer comprehension questions 1- 3 on the page titled ‘Mix it Up’.  If there are any words you do not know, underline them and look them up in a dictionary.  An online dictionary can be found here:</w:t>
      </w:r>
      <w:r w:rsidRPr="001F3848">
        <w:t xml:space="preserve"> </w:t>
      </w:r>
      <w:hyperlink r:id="rId56" w:history="1">
        <w:r w:rsidRPr="003A600C">
          <w:rPr>
            <w:rStyle w:val="Hyperlink"/>
          </w:rPr>
          <w:t>https://dictionary.cambridge.org/dictionary/</w:t>
        </w:r>
      </w:hyperlink>
      <w:r>
        <w:t xml:space="preserve"> </w:t>
      </w:r>
    </w:p>
    <w:p w14:paraId="41B96E65" w14:textId="77777777" w:rsidR="008404AC" w:rsidRDefault="008404AC" w:rsidP="00426871">
      <w:pPr>
        <w:rPr>
          <w:u w:val="single"/>
        </w:rPr>
      </w:pPr>
    </w:p>
    <w:p w14:paraId="2D534AA9" w14:textId="77777777" w:rsidR="008404AC" w:rsidRDefault="008404AC" w:rsidP="00426871">
      <w:pPr>
        <w:rPr>
          <w:u w:val="single"/>
        </w:rPr>
      </w:pPr>
    </w:p>
    <w:p w14:paraId="687369F7" w14:textId="77777777" w:rsidR="008404AC" w:rsidRDefault="008404AC" w:rsidP="00426871">
      <w:pPr>
        <w:rPr>
          <w:u w:val="single"/>
        </w:rPr>
      </w:pPr>
    </w:p>
    <w:p w14:paraId="7729A7E8" w14:textId="77777777" w:rsidR="008404AC" w:rsidRDefault="008404AC" w:rsidP="00426871">
      <w:pPr>
        <w:rPr>
          <w:u w:val="single"/>
        </w:rPr>
      </w:pPr>
    </w:p>
    <w:p w14:paraId="27A69612" w14:textId="77777777" w:rsidR="008404AC" w:rsidRPr="008A175E" w:rsidRDefault="008404AC" w:rsidP="008404AC">
      <w:r>
        <w:rPr>
          <w:u w:val="single"/>
        </w:rPr>
        <w:lastRenderedPageBreak/>
        <w:t>Thursday 20</w:t>
      </w:r>
      <w:r w:rsidRPr="00184E0A">
        <w:rPr>
          <w:u w:val="single"/>
          <w:vertAlign w:val="superscript"/>
        </w:rPr>
        <w:t>th</w:t>
      </w:r>
      <w:r>
        <w:rPr>
          <w:u w:val="single"/>
        </w:rPr>
        <w:t xml:space="preserve"> January 2022</w:t>
      </w:r>
    </w:p>
    <w:p w14:paraId="5F29ECEA" w14:textId="141B6958" w:rsidR="00426871" w:rsidRDefault="00426871" w:rsidP="00426871">
      <w:pPr>
        <w:rPr>
          <w:u w:val="single"/>
        </w:rPr>
      </w:pPr>
      <w:r>
        <w:rPr>
          <w:u w:val="single"/>
        </w:rPr>
        <w:t>English</w:t>
      </w:r>
    </w:p>
    <w:p w14:paraId="56EED893" w14:textId="3A8BDC14" w:rsidR="008A175E" w:rsidRDefault="008A175E" w:rsidP="008A175E">
      <w:pPr>
        <w:rPr>
          <w:u w:val="single"/>
        </w:rPr>
      </w:pPr>
      <w:r>
        <w:rPr>
          <w:u w:val="single"/>
        </w:rPr>
        <w:t>SPaG- Modal verbs</w:t>
      </w:r>
    </w:p>
    <w:p w14:paraId="2286CA0D" w14:textId="50B6C3F4" w:rsidR="00A91656" w:rsidRDefault="00A91656" w:rsidP="008A175E">
      <w:pPr>
        <w:rPr>
          <w:u w:val="single"/>
        </w:rPr>
      </w:pPr>
      <w:r w:rsidRPr="00A91656">
        <w:rPr>
          <w:noProof/>
          <w:u w:val="single"/>
          <w:lang w:eastAsia="en-GB"/>
        </w:rPr>
        <w:drawing>
          <wp:inline distT="0" distB="0" distL="0" distR="0" wp14:anchorId="06FAA2B2" wp14:editId="7E6A1C9A">
            <wp:extent cx="5302883" cy="1971675"/>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57"/>
                    <a:stretch>
                      <a:fillRect/>
                    </a:stretch>
                  </pic:blipFill>
                  <pic:spPr>
                    <a:xfrm>
                      <a:off x="0" y="0"/>
                      <a:ext cx="5418169" cy="2014540"/>
                    </a:xfrm>
                    <a:prstGeom prst="rect">
                      <a:avLst/>
                    </a:prstGeom>
                  </pic:spPr>
                </pic:pic>
              </a:graphicData>
            </a:graphic>
          </wp:inline>
        </w:drawing>
      </w:r>
    </w:p>
    <w:p w14:paraId="3B302265" w14:textId="77777777" w:rsidR="00426871" w:rsidRDefault="00426871" w:rsidP="00426871">
      <w:pPr>
        <w:rPr>
          <w:u w:val="single"/>
        </w:rPr>
      </w:pPr>
      <w:r w:rsidRPr="00184E0A">
        <w:rPr>
          <w:u w:val="single"/>
        </w:rPr>
        <w:t xml:space="preserve">WALT: </w:t>
      </w:r>
      <w:r>
        <w:rPr>
          <w:u w:val="single"/>
        </w:rPr>
        <w:t>write one side of</w:t>
      </w:r>
      <w:r w:rsidRPr="00184E0A">
        <w:rPr>
          <w:u w:val="single"/>
        </w:rPr>
        <w:t xml:space="preserve"> a balanced argument</w:t>
      </w:r>
    </w:p>
    <w:p w14:paraId="37E0AF82" w14:textId="4C30E9C1" w:rsidR="00FC638E" w:rsidRDefault="006A5A75" w:rsidP="008A175E">
      <w:pPr>
        <w:rPr>
          <w:u w:val="single"/>
        </w:rPr>
      </w:pPr>
      <w:r>
        <w:rPr>
          <w:u w:val="single"/>
        </w:rPr>
        <w:t>Task</w:t>
      </w:r>
      <w:r w:rsidR="00FC638E">
        <w:rPr>
          <w:u w:val="single"/>
        </w:rPr>
        <w:t xml:space="preserve"> 1</w:t>
      </w:r>
      <w:r>
        <w:rPr>
          <w:u w:val="single"/>
        </w:rPr>
        <w:t xml:space="preserve">: </w:t>
      </w:r>
    </w:p>
    <w:p w14:paraId="0E883F3C" w14:textId="7D06BE48" w:rsidR="006A5A75" w:rsidRDefault="009D23A5" w:rsidP="008A175E">
      <w:r>
        <w:t>We will be writing a balanced argument on whether mobile phones should be allowed in schools.  To prepare for this, s</w:t>
      </w:r>
      <w:r w:rsidR="006A5A75" w:rsidRPr="0009520D">
        <w:t xml:space="preserve">ort the </w:t>
      </w:r>
      <w:r w:rsidR="0009520D">
        <w:t>quotes</w:t>
      </w:r>
      <w:r w:rsidR="006A5A75" w:rsidRPr="0009520D">
        <w:t xml:space="preserve"> below into </w:t>
      </w:r>
      <w:r w:rsidR="0009520D">
        <w:t>ones</w:t>
      </w:r>
      <w:r w:rsidR="006A5A75" w:rsidRPr="0009520D">
        <w:t xml:space="preserve"> that support mobile phones being used in schools and </w:t>
      </w:r>
      <w:r>
        <w:t xml:space="preserve">ones that you think </w:t>
      </w:r>
      <w:r w:rsidR="0009520D">
        <w:t xml:space="preserve">oppose </w:t>
      </w:r>
      <w:r>
        <w:t xml:space="preserve">(do not support) </w:t>
      </w:r>
      <w:r w:rsidR="0009520D">
        <w:t>the idea.</w:t>
      </w:r>
    </w:p>
    <w:p w14:paraId="373F2D61" w14:textId="3FC63B49" w:rsidR="0009520D" w:rsidRDefault="0009520D" w:rsidP="008A175E">
      <w:pPr>
        <w:rPr>
          <w:u w:val="single"/>
        </w:rPr>
      </w:pPr>
      <w:r w:rsidRPr="0009520D">
        <w:rPr>
          <w:noProof/>
          <w:u w:val="single"/>
          <w:lang w:eastAsia="en-GB"/>
        </w:rPr>
        <w:drawing>
          <wp:inline distT="0" distB="0" distL="0" distR="0" wp14:anchorId="4FBBD414" wp14:editId="73C3F621">
            <wp:extent cx="2819545" cy="9398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19545" cy="939848"/>
                    </a:xfrm>
                    <a:prstGeom prst="rect">
                      <a:avLst/>
                    </a:prstGeom>
                  </pic:spPr>
                </pic:pic>
              </a:graphicData>
            </a:graphic>
          </wp:inline>
        </w:drawing>
      </w:r>
    </w:p>
    <w:p w14:paraId="32DD3D8E" w14:textId="408C587D" w:rsidR="0009520D" w:rsidRDefault="0009520D" w:rsidP="008A175E">
      <w:pPr>
        <w:rPr>
          <w:u w:val="single"/>
        </w:rPr>
      </w:pPr>
      <w:r w:rsidRPr="0009520D">
        <w:rPr>
          <w:noProof/>
          <w:u w:val="single"/>
          <w:lang w:eastAsia="en-GB"/>
        </w:rPr>
        <w:drawing>
          <wp:inline distT="0" distB="0" distL="0" distR="0" wp14:anchorId="0E2A9A20" wp14:editId="7A7DA0BC">
            <wp:extent cx="5731510" cy="456565"/>
            <wp:effectExtent l="0" t="0" r="254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456565"/>
                    </a:xfrm>
                    <a:prstGeom prst="rect">
                      <a:avLst/>
                    </a:prstGeom>
                  </pic:spPr>
                </pic:pic>
              </a:graphicData>
            </a:graphic>
          </wp:inline>
        </w:drawing>
      </w:r>
    </w:p>
    <w:p w14:paraId="632B878E" w14:textId="49A56BC1" w:rsidR="0009520D" w:rsidRDefault="0009520D" w:rsidP="008A175E">
      <w:pPr>
        <w:rPr>
          <w:u w:val="single"/>
        </w:rPr>
      </w:pPr>
      <w:r w:rsidRPr="0009520D">
        <w:rPr>
          <w:noProof/>
          <w:u w:val="single"/>
          <w:lang w:eastAsia="en-GB"/>
        </w:rPr>
        <w:drawing>
          <wp:inline distT="0" distB="0" distL="0" distR="0" wp14:anchorId="4699E4CB" wp14:editId="732410CD">
            <wp:extent cx="5731510" cy="929005"/>
            <wp:effectExtent l="0" t="0" r="2540" b="4445"/>
            <wp:docPr id="48" name="Picture 4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10;&#10;Description automatically generated"/>
                    <pic:cNvPicPr/>
                  </pic:nvPicPr>
                  <pic:blipFill>
                    <a:blip r:embed="rId60"/>
                    <a:stretch>
                      <a:fillRect/>
                    </a:stretch>
                  </pic:blipFill>
                  <pic:spPr>
                    <a:xfrm>
                      <a:off x="0" y="0"/>
                      <a:ext cx="5731510" cy="929005"/>
                    </a:xfrm>
                    <a:prstGeom prst="rect">
                      <a:avLst/>
                    </a:prstGeom>
                  </pic:spPr>
                </pic:pic>
              </a:graphicData>
            </a:graphic>
          </wp:inline>
        </w:drawing>
      </w:r>
    </w:p>
    <w:p w14:paraId="6A239883" w14:textId="2C5BBB23" w:rsidR="0009520D" w:rsidRDefault="0009520D" w:rsidP="008A175E">
      <w:pPr>
        <w:rPr>
          <w:u w:val="single"/>
        </w:rPr>
      </w:pPr>
      <w:r w:rsidRPr="0009520D">
        <w:rPr>
          <w:noProof/>
          <w:u w:val="single"/>
          <w:lang w:eastAsia="en-GB"/>
        </w:rPr>
        <w:drawing>
          <wp:inline distT="0" distB="0" distL="0" distR="0" wp14:anchorId="42D60622" wp14:editId="4CCE95F5">
            <wp:extent cx="5731510" cy="955040"/>
            <wp:effectExtent l="0" t="0" r="2540" b="0"/>
            <wp:docPr id="49" name="Picture 4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10;&#10;Description automatically generated"/>
                    <pic:cNvPicPr/>
                  </pic:nvPicPr>
                  <pic:blipFill>
                    <a:blip r:embed="rId61"/>
                    <a:stretch>
                      <a:fillRect/>
                    </a:stretch>
                  </pic:blipFill>
                  <pic:spPr>
                    <a:xfrm>
                      <a:off x="0" y="0"/>
                      <a:ext cx="5731510" cy="955040"/>
                    </a:xfrm>
                    <a:prstGeom prst="rect">
                      <a:avLst/>
                    </a:prstGeom>
                  </pic:spPr>
                </pic:pic>
              </a:graphicData>
            </a:graphic>
          </wp:inline>
        </w:drawing>
      </w:r>
    </w:p>
    <w:p w14:paraId="5C460C71" w14:textId="77777777" w:rsidR="0071178E" w:rsidRDefault="0009520D" w:rsidP="008A175E">
      <w:pPr>
        <w:rPr>
          <w:u w:val="single"/>
        </w:rPr>
      </w:pPr>
      <w:r w:rsidRPr="0009520D">
        <w:rPr>
          <w:noProof/>
          <w:u w:val="single"/>
          <w:lang w:eastAsia="en-GB"/>
        </w:rPr>
        <w:drawing>
          <wp:inline distT="0" distB="0" distL="0" distR="0" wp14:anchorId="1BAA0F1A" wp14:editId="7B707945">
            <wp:extent cx="5731510" cy="1138555"/>
            <wp:effectExtent l="0" t="0" r="2540" b="4445"/>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62"/>
                    <a:stretch>
                      <a:fillRect/>
                    </a:stretch>
                  </pic:blipFill>
                  <pic:spPr>
                    <a:xfrm>
                      <a:off x="0" y="0"/>
                      <a:ext cx="5731510" cy="1138555"/>
                    </a:xfrm>
                    <a:prstGeom prst="rect">
                      <a:avLst/>
                    </a:prstGeom>
                  </pic:spPr>
                </pic:pic>
              </a:graphicData>
            </a:graphic>
          </wp:inline>
        </w:drawing>
      </w:r>
    </w:p>
    <w:p w14:paraId="5E49CDD4" w14:textId="41C11C1D" w:rsidR="009D23A5" w:rsidRDefault="009D23A5" w:rsidP="009D23A5">
      <w:r>
        <w:lastRenderedPageBreak/>
        <w:t>Now, d</w:t>
      </w:r>
      <w:r>
        <w:t>o some research and see if you can find any of your own quotes about mobile phones being allowed in school.</w:t>
      </w:r>
      <w:r>
        <w:t xml:space="preserve">  Add these to the correct side of your argument.</w:t>
      </w:r>
    </w:p>
    <w:p w14:paraId="12650DD2" w14:textId="77777777" w:rsidR="009D23A5" w:rsidRDefault="009D23A5" w:rsidP="008A175E"/>
    <w:p w14:paraId="477F6543" w14:textId="77777777" w:rsidR="009D23A5" w:rsidRDefault="00FC638E" w:rsidP="008A175E">
      <w:r w:rsidRPr="009D23A5">
        <w:rPr>
          <w:u w:val="single"/>
        </w:rPr>
        <w:t>Task 2:</w:t>
      </w:r>
      <w:r>
        <w:t xml:space="preserve"> </w:t>
      </w:r>
    </w:p>
    <w:p w14:paraId="49CA4B8B" w14:textId="49CFE48A" w:rsidR="0071178E" w:rsidRPr="0071178E" w:rsidRDefault="00FC638E" w:rsidP="008A175E">
      <w:pPr>
        <w:rPr>
          <w:u w:val="single"/>
        </w:rPr>
      </w:pPr>
      <w:r>
        <w:t>Choose one side of the argument</w:t>
      </w:r>
      <w:r w:rsidR="0071178E">
        <w:t xml:space="preserve">. Presenting the argument clearly and formally, </w:t>
      </w:r>
      <w:r w:rsidR="009D23A5">
        <w:t>write a paragraph outlining three of the main points of</w:t>
      </w:r>
      <w:r w:rsidR="0071178E">
        <w:t xml:space="preserve"> that side of the argument. Ensure that you include a quote</w:t>
      </w:r>
      <w:r w:rsidR="009D23A5">
        <w:t xml:space="preserve"> (you can use those you have just sorted above)</w:t>
      </w:r>
      <w:r w:rsidR="0071178E">
        <w:t>. Make sure that you keep to the facts rathe</w:t>
      </w:r>
      <w:r w:rsidR="009D23A5">
        <w:t>r than expressing your opinion at this stage.</w:t>
      </w:r>
    </w:p>
    <w:p w14:paraId="2B82A5B3" w14:textId="3F780831" w:rsidR="0071178E" w:rsidRPr="00FC638E" w:rsidRDefault="0071178E" w:rsidP="008A175E">
      <w:r>
        <w:rPr>
          <w:noProof/>
          <w:lang w:eastAsia="en-GB"/>
        </w:rPr>
        <w:drawing>
          <wp:inline distT="0" distB="0" distL="0" distR="0" wp14:anchorId="6F72D636" wp14:editId="3648D078">
            <wp:extent cx="1901228" cy="1089009"/>
            <wp:effectExtent l="0" t="0" r="3810" b="0"/>
            <wp:docPr id="51" name="Picture 5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clipart&#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b="11111"/>
                    <a:stretch/>
                  </pic:blipFill>
                  <pic:spPr bwMode="auto">
                    <a:xfrm>
                      <a:off x="0" y="0"/>
                      <a:ext cx="1940137" cy="1111296"/>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508"/>
        <w:gridCol w:w="4508"/>
      </w:tblGrid>
      <w:tr w:rsidR="007F11A4" w14:paraId="50CD4F8E" w14:textId="77777777" w:rsidTr="00F41354">
        <w:tc>
          <w:tcPr>
            <w:tcW w:w="9016" w:type="dxa"/>
            <w:gridSpan w:val="2"/>
          </w:tcPr>
          <w:p w14:paraId="6301A2BE" w14:textId="24DCF413" w:rsidR="007F11A4" w:rsidRPr="007F11A4" w:rsidRDefault="007F11A4" w:rsidP="007F11A4">
            <w:pPr>
              <w:jc w:val="center"/>
            </w:pPr>
            <w:r w:rsidRPr="007F11A4">
              <w:t>Should mobile phones be allowed in schools?</w:t>
            </w:r>
          </w:p>
        </w:tc>
      </w:tr>
      <w:tr w:rsidR="007F11A4" w14:paraId="0267D1CD" w14:textId="77777777" w:rsidTr="007F11A4">
        <w:tc>
          <w:tcPr>
            <w:tcW w:w="4508" w:type="dxa"/>
          </w:tcPr>
          <w:p w14:paraId="6F71D014" w14:textId="3164B231" w:rsidR="007F11A4" w:rsidRPr="007F11A4" w:rsidRDefault="007F11A4" w:rsidP="00A91656">
            <w:r w:rsidRPr="007F11A4">
              <w:t>Yes</w:t>
            </w:r>
          </w:p>
        </w:tc>
        <w:tc>
          <w:tcPr>
            <w:tcW w:w="4508" w:type="dxa"/>
          </w:tcPr>
          <w:p w14:paraId="7C4872C4" w14:textId="5ABCFC78" w:rsidR="007F11A4" w:rsidRPr="007F11A4" w:rsidRDefault="007F11A4" w:rsidP="00A91656">
            <w:r w:rsidRPr="007F11A4">
              <w:t>No</w:t>
            </w:r>
          </w:p>
        </w:tc>
      </w:tr>
      <w:tr w:rsidR="007F11A4" w14:paraId="0DD8E39D" w14:textId="77777777" w:rsidTr="007F11A4">
        <w:tc>
          <w:tcPr>
            <w:tcW w:w="4508" w:type="dxa"/>
          </w:tcPr>
          <w:p w14:paraId="1CF88B9F" w14:textId="77777777" w:rsidR="007F11A4" w:rsidRPr="007F11A4" w:rsidRDefault="007F11A4" w:rsidP="007F11A4">
            <w:r w:rsidRPr="007F11A4">
              <w:t>Yes, it should be allowed for the case of emergency.</w:t>
            </w:r>
          </w:p>
          <w:p w14:paraId="407625AC" w14:textId="77777777" w:rsidR="007F11A4" w:rsidRPr="007F11A4" w:rsidRDefault="007F11A4" w:rsidP="007F11A4">
            <w:r w:rsidRPr="007F11A4">
              <w:t>For parents to get a hold of the child</w:t>
            </w:r>
          </w:p>
          <w:p w14:paraId="0F9017D8" w14:textId="56F968A5" w:rsidR="007F11A4" w:rsidRPr="007F11A4" w:rsidRDefault="007F11A4" w:rsidP="007F11A4">
            <w:r w:rsidRPr="007F11A4">
              <w:t>Mobile phones help communication</w:t>
            </w:r>
          </w:p>
          <w:p w14:paraId="70976A87" w14:textId="52EAB384" w:rsidR="007F11A4" w:rsidRPr="007F11A4" w:rsidRDefault="007F11A4" w:rsidP="007F11A4">
            <w:r w:rsidRPr="007F11A4">
              <w:t>They can be used as an educational tool.</w:t>
            </w:r>
          </w:p>
          <w:p w14:paraId="37EF023C" w14:textId="256DC08D" w:rsidR="007F11A4" w:rsidRDefault="007F11A4" w:rsidP="00A91656">
            <w:pPr>
              <w:rPr>
                <w:u w:val="single"/>
              </w:rPr>
            </w:pPr>
            <w:r w:rsidRPr="007F11A4">
              <w:t>If used correctly they can diminish interruptions.</w:t>
            </w:r>
          </w:p>
        </w:tc>
        <w:tc>
          <w:tcPr>
            <w:tcW w:w="4508" w:type="dxa"/>
          </w:tcPr>
          <w:p w14:paraId="7A6E7CB8" w14:textId="77777777" w:rsidR="006A5A75" w:rsidRPr="006A5A75" w:rsidRDefault="006A5A75" w:rsidP="006A5A75">
            <w:r w:rsidRPr="006A5A75">
              <w:t>No, because students will be distracted</w:t>
            </w:r>
          </w:p>
          <w:p w14:paraId="7BB3AA48" w14:textId="500301DC" w:rsidR="006A5A75" w:rsidRPr="006A5A75" w:rsidRDefault="006A5A75" w:rsidP="006A5A75">
            <w:r w:rsidRPr="006A5A75">
              <w:t>Camera phones are used to harass students</w:t>
            </w:r>
          </w:p>
          <w:p w14:paraId="18D4FF03" w14:textId="1E6B42EB" w:rsidR="006A5A75" w:rsidRPr="006A5A75" w:rsidRDefault="006A5A75" w:rsidP="006A5A75">
            <w:r w:rsidRPr="006A5A75">
              <w:t>No, the schools have phones, the students can use those.</w:t>
            </w:r>
          </w:p>
          <w:p w14:paraId="3E47E6F0" w14:textId="6BFC7F91" w:rsidR="006A5A75" w:rsidRPr="006A5A75" w:rsidRDefault="006A5A75" w:rsidP="006A5A75">
            <w:r w:rsidRPr="006A5A75">
              <w:t>They can be used to cheat on tests</w:t>
            </w:r>
          </w:p>
          <w:p w14:paraId="6735966E" w14:textId="77777777" w:rsidR="007F11A4" w:rsidRDefault="007F11A4" w:rsidP="00A91656">
            <w:pPr>
              <w:rPr>
                <w:u w:val="single"/>
              </w:rPr>
            </w:pPr>
          </w:p>
        </w:tc>
      </w:tr>
    </w:tbl>
    <w:p w14:paraId="659CE2D1"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10B445F0"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653A928A"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19B4B22A"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269FCAE3"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6C527F91"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EE34CAE"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35E1C7A4"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7CCBE13D"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189AE1F8"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6F3DDCBF"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CAC1F42"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3764DC0B"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2AD4685D"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75CDC99B"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3A985971"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193960E"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02A7EE1B"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0FEE997F"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7EC64587"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934ADE5"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6BC462CB"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205ECFE4"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BC3BE95"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739D2BBE"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047EC39D"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752100B4"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3A405CB6"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4E778E58" w14:textId="77777777" w:rsidR="009D23A5" w:rsidRDefault="009D23A5" w:rsidP="00DA77C1">
      <w:pPr>
        <w:pStyle w:val="paragraph"/>
        <w:spacing w:before="0" w:beforeAutospacing="0" w:after="0" w:afterAutospacing="0"/>
        <w:textAlignment w:val="baseline"/>
        <w:rPr>
          <w:rStyle w:val="findhit"/>
          <w:rFonts w:asciiTheme="minorHAnsi" w:hAnsiTheme="minorHAnsi" w:cstheme="minorHAnsi"/>
          <w:b/>
          <w:bCs/>
          <w:sz w:val="22"/>
          <w:szCs w:val="22"/>
          <w:u w:val="single"/>
          <w:lang w:val="en-US"/>
        </w:rPr>
      </w:pPr>
    </w:p>
    <w:p w14:paraId="3A0FF853" w14:textId="5231758D" w:rsidR="00426871" w:rsidRPr="009D23A5" w:rsidRDefault="00426871" w:rsidP="00DA77C1">
      <w:pPr>
        <w:pStyle w:val="paragraph"/>
        <w:spacing w:before="0" w:beforeAutospacing="0" w:after="0" w:afterAutospacing="0"/>
        <w:textAlignment w:val="baseline"/>
        <w:rPr>
          <w:rStyle w:val="findhit"/>
          <w:rFonts w:asciiTheme="minorHAnsi" w:hAnsiTheme="minorHAnsi" w:cstheme="minorHAnsi"/>
          <w:bCs/>
          <w:sz w:val="22"/>
          <w:szCs w:val="22"/>
          <w:u w:val="single"/>
          <w:lang w:val="en-US"/>
        </w:rPr>
      </w:pPr>
      <w:r w:rsidRPr="009D23A5">
        <w:rPr>
          <w:rStyle w:val="findhit"/>
          <w:rFonts w:asciiTheme="minorHAnsi" w:hAnsiTheme="minorHAnsi" w:cstheme="minorHAnsi"/>
          <w:bCs/>
          <w:sz w:val="22"/>
          <w:szCs w:val="22"/>
          <w:u w:val="single"/>
          <w:lang w:val="en-US"/>
        </w:rPr>
        <w:lastRenderedPageBreak/>
        <w:t>Thursday 20</w:t>
      </w:r>
      <w:r w:rsidRPr="009D23A5">
        <w:rPr>
          <w:rStyle w:val="findhit"/>
          <w:rFonts w:asciiTheme="minorHAnsi" w:hAnsiTheme="minorHAnsi" w:cstheme="minorHAnsi"/>
          <w:bCs/>
          <w:sz w:val="22"/>
          <w:szCs w:val="22"/>
          <w:u w:val="single"/>
          <w:vertAlign w:val="superscript"/>
          <w:lang w:val="en-US"/>
        </w:rPr>
        <w:t>th</w:t>
      </w:r>
      <w:r w:rsidRPr="009D23A5">
        <w:rPr>
          <w:rStyle w:val="findhit"/>
          <w:rFonts w:asciiTheme="minorHAnsi" w:hAnsiTheme="minorHAnsi" w:cstheme="minorHAnsi"/>
          <w:bCs/>
          <w:sz w:val="22"/>
          <w:szCs w:val="22"/>
          <w:u w:val="single"/>
          <w:lang w:val="en-US"/>
        </w:rPr>
        <w:t xml:space="preserve"> January 2022</w:t>
      </w:r>
    </w:p>
    <w:p w14:paraId="19DAA17A" w14:textId="77777777" w:rsidR="00426871" w:rsidRPr="009D23A5" w:rsidRDefault="00426871" w:rsidP="00DA77C1">
      <w:pPr>
        <w:pStyle w:val="paragraph"/>
        <w:spacing w:before="0" w:beforeAutospacing="0" w:after="0" w:afterAutospacing="0"/>
        <w:textAlignment w:val="baseline"/>
        <w:rPr>
          <w:rStyle w:val="findhit"/>
          <w:rFonts w:asciiTheme="minorHAnsi" w:hAnsiTheme="minorHAnsi" w:cstheme="minorHAnsi"/>
          <w:bCs/>
          <w:sz w:val="22"/>
          <w:szCs w:val="22"/>
          <w:lang w:val="en-US"/>
        </w:rPr>
      </w:pPr>
    </w:p>
    <w:p w14:paraId="48AEC9C2" w14:textId="11B64DFD" w:rsidR="00DA77C1" w:rsidRPr="009D23A5" w:rsidRDefault="00DA77C1" w:rsidP="00DA77C1">
      <w:pPr>
        <w:pStyle w:val="paragraph"/>
        <w:spacing w:before="0" w:beforeAutospacing="0" w:after="0" w:afterAutospacing="0"/>
        <w:textAlignment w:val="baseline"/>
        <w:rPr>
          <w:rFonts w:asciiTheme="minorHAnsi" w:hAnsiTheme="minorHAnsi" w:cstheme="minorHAnsi"/>
          <w:sz w:val="22"/>
          <w:szCs w:val="22"/>
        </w:rPr>
      </w:pPr>
      <w:r w:rsidRPr="009D23A5">
        <w:rPr>
          <w:rStyle w:val="findhit"/>
          <w:rFonts w:asciiTheme="minorHAnsi" w:hAnsiTheme="minorHAnsi" w:cstheme="minorHAnsi"/>
          <w:bCs/>
          <w:sz w:val="22"/>
          <w:szCs w:val="22"/>
          <w:lang w:val="en-US"/>
        </w:rPr>
        <w:t>Handwriting</w:t>
      </w:r>
    </w:p>
    <w:p w14:paraId="4F521586" w14:textId="3BC6D0E3" w:rsidR="00DA77C1" w:rsidRDefault="00DA77C1" w:rsidP="00DA77C1">
      <w:pPr>
        <w:pStyle w:val="paragraph"/>
        <w:spacing w:before="0" w:beforeAutospacing="0" w:after="0" w:afterAutospacing="0"/>
        <w:textAlignment w:val="baseline"/>
        <w:rPr>
          <w:rFonts w:ascii="Segoe UI" w:hAnsi="Segoe UI" w:cs="Segoe UI"/>
          <w:sz w:val="18"/>
          <w:szCs w:val="18"/>
        </w:rPr>
      </w:pPr>
      <w:r>
        <w:rPr>
          <w:rFonts w:asciiTheme="minorHAnsi" w:eastAsiaTheme="minorHAnsi" w:hAnsiTheme="minorHAnsi" w:cstheme="minorBidi"/>
          <w:noProof/>
          <w:sz w:val="22"/>
          <w:szCs w:val="22"/>
          <w:u w:val="single"/>
        </w:rPr>
        <w:drawing>
          <wp:inline distT="0" distB="0" distL="0" distR="0" wp14:anchorId="6C7622A7" wp14:editId="51EBD488">
            <wp:extent cx="8876141" cy="5234622"/>
            <wp:effectExtent l="0" t="7938" r="0" b="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8886992" cy="5241021"/>
                    </a:xfrm>
                    <a:prstGeom prst="rect">
                      <a:avLst/>
                    </a:prstGeom>
                    <a:noFill/>
                    <a:ln>
                      <a:noFill/>
                    </a:ln>
                  </pic:spPr>
                </pic:pic>
              </a:graphicData>
            </a:graphic>
          </wp:inline>
        </w:drawing>
      </w:r>
      <w:r>
        <w:rPr>
          <w:rStyle w:val="eop"/>
          <w:rFonts w:ascii="Calibri Light" w:hAnsi="Calibri Light" w:cs="Calibri Light"/>
        </w:rPr>
        <w:t> </w:t>
      </w:r>
    </w:p>
    <w:p w14:paraId="6E050BEB" w14:textId="52A73AFE" w:rsidR="009D23A5" w:rsidRPr="009D23A5" w:rsidRDefault="009D23A5" w:rsidP="009D23A5">
      <w:pPr>
        <w:pStyle w:val="paragraph"/>
        <w:spacing w:before="0" w:beforeAutospacing="0" w:after="0" w:afterAutospacing="0"/>
        <w:textAlignment w:val="baseline"/>
        <w:rPr>
          <w:rStyle w:val="findhit"/>
          <w:rFonts w:asciiTheme="minorHAnsi" w:hAnsiTheme="minorHAnsi" w:cstheme="minorHAnsi"/>
          <w:bCs/>
          <w:sz w:val="22"/>
          <w:szCs w:val="22"/>
          <w:u w:val="single"/>
          <w:lang w:val="en-US"/>
        </w:rPr>
      </w:pPr>
      <w:r w:rsidRPr="009D23A5">
        <w:rPr>
          <w:rStyle w:val="findhit"/>
          <w:rFonts w:asciiTheme="minorHAnsi" w:hAnsiTheme="minorHAnsi" w:cstheme="minorHAnsi"/>
          <w:bCs/>
          <w:sz w:val="22"/>
          <w:szCs w:val="22"/>
          <w:u w:val="single"/>
          <w:lang w:val="en-US"/>
        </w:rPr>
        <w:lastRenderedPageBreak/>
        <w:t>Thursday 20</w:t>
      </w:r>
      <w:r w:rsidRPr="009D23A5">
        <w:rPr>
          <w:rStyle w:val="findhit"/>
          <w:rFonts w:asciiTheme="minorHAnsi" w:hAnsiTheme="minorHAnsi" w:cstheme="minorHAnsi"/>
          <w:bCs/>
          <w:sz w:val="22"/>
          <w:szCs w:val="22"/>
          <w:u w:val="single"/>
          <w:vertAlign w:val="superscript"/>
          <w:lang w:val="en-US"/>
        </w:rPr>
        <w:t>th</w:t>
      </w:r>
      <w:r w:rsidRPr="009D23A5">
        <w:rPr>
          <w:rStyle w:val="findhit"/>
          <w:rFonts w:asciiTheme="minorHAnsi" w:hAnsiTheme="minorHAnsi" w:cstheme="minorHAnsi"/>
          <w:bCs/>
          <w:sz w:val="22"/>
          <w:szCs w:val="22"/>
          <w:u w:val="single"/>
          <w:lang w:val="en-US"/>
        </w:rPr>
        <w:t xml:space="preserve"> January 2022</w:t>
      </w:r>
    </w:p>
    <w:p w14:paraId="6BF4C0C1" w14:textId="66733D56" w:rsidR="009D23A5" w:rsidRDefault="009D23A5" w:rsidP="00DA77C1">
      <w:pPr>
        <w:pStyle w:val="paragraph"/>
        <w:spacing w:before="0" w:beforeAutospacing="0" w:after="0" w:afterAutospacing="0"/>
        <w:textAlignment w:val="baseline"/>
        <w:rPr>
          <w:rStyle w:val="eop"/>
          <w:rFonts w:ascii="Calibri Light" w:hAnsi="Calibri Light" w:cs="Calibri Light"/>
        </w:rPr>
      </w:pPr>
    </w:p>
    <w:p w14:paraId="4D66746D" w14:textId="748F0F97" w:rsidR="00A25DCE" w:rsidRDefault="00A25DCE" w:rsidP="00DA77C1">
      <w:pPr>
        <w:pStyle w:val="paragraph"/>
        <w:spacing w:before="0" w:beforeAutospacing="0" w:after="0" w:afterAutospacing="0"/>
        <w:textAlignment w:val="baseline"/>
        <w:rPr>
          <w:rFonts w:asciiTheme="minorHAnsi" w:hAnsiTheme="minorHAnsi" w:cstheme="minorHAnsi"/>
          <w:u w:val="single"/>
        </w:rPr>
      </w:pPr>
      <w:r>
        <w:rPr>
          <w:rFonts w:asciiTheme="minorHAnsi" w:hAnsiTheme="minorHAnsi" w:cstheme="minorHAnsi"/>
          <w:u w:val="single"/>
        </w:rPr>
        <w:t>PSHE</w:t>
      </w:r>
    </w:p>
    <w:p w14:paraId="2F561495" w14:textId="77777777" w:rsidR="009D23A5" w:rsidRPr="00426871" w:rsidRDefault="009D23A5" w:rsidP="00DA77C1">
      <w:pPr>
        <w:pStyle w:val="paragraph"/>
        <w:spacing w:before="0" w:beforeAutospacing="0" w:after="0" w:afterAutospacing="0"/>
        <w:textAlignment w:val="baseline"/>
        <w:rPr>
          <w:rFonts w:ascii="Segoe UI" w:hAnsi="Segoe UI" w:cs="Segoe UI"/>
          <w:sz w:val="18"/>
          <w:szCs w:val="18"/>
        </w:rPr>
      </w:pPr>
    </w:p>
    <w:p w14:paraId="6381F68A" w14:textId="1460745E" w:rsidR="00A25DCE" w:rsidRDefault="00A25DCE" w:rsidP="00DA77C1">
      <w:pPr>
        <w:pStyle w:val="paragraph"/>
        <w:spacing w:before="0" w:beforeAutospacing="0" w:after="0" w:afterAutospacing="0"/>
        <w:textAlignment w:val="baseline"/>
        <w:rPr>
          <w:rFonts w:asciiTheme="minorHAnsi" w:hAnsiTheme="minorHAnsi" w:cstheme="minorHAnsi"/>
          <w:u w:val="single"/>
        </w:rPr>
      </w:pPr>
      <w:r>
        <w:rPr>
          <w:rFonts w:asciiTheme="minorHAnsi" w:hAnsiTheme="minorHAnsi" w:cstheme="minorHAnsi"/>
          <w:u w:val="single"/>
        </w:rPr>
        <w:t>WALT: recognise and understand what is meant by a healthy lifestyle</w:t>
      </w:r>
    </w:p>
    <w:p w14:paraId="535D04A0" w14:textId="77777777" w:rsidR="009D23A5" w:rsidRDefault="009D23A5" w:rsidP="00DA77C1">
      <w:pPr>
        <w:pStyle w:val="paragraph"/>
        <w:spacing w:before="0" w:beforeAutospacing="0" w:after="0" w:afterAutospacing="0"/>
        <w:textAlignment w:val="baseline"/>
        <w:rPr>
          <w:rFonts w:asciiTheme="minorHAnsi" w:hAnsiTheme="minorHAnsi" w:cstheme="minorHAnsi"/>
          <w:u w:val="single"/>
        </w:rPr>
      </w:pPr>
    </w:p>
    <w:p w14:paraId="1059D8E1" w14:textId="61E1EA2E" w:rsidR="00A25DCE" w:rsidRDefault="00A25DCE" w:rsidP="00A25DCE">
      <w:pPr>
        <w:rPr>
          <w:rStyle w:val="eop"/>
          <w:rFonts w:cstheme="minorHAnsi"/>
        </w:rPr>
      </w:pPr>
      <w:r w:rsidRPr="00186D68">
        <w:rPr>
          <w:rStyle w:val="eop"/>
          <w:rFonts w:cstheme="minorHAnsi"/>
        </w:rPr>
        <w:t>Scan if you want to watch the video that goes with this learning!</w:t>
      </w:r>
    </w:p>
    <w:p w14:paraId="32E1DAA0" w14:textId="60EE93FB" w:rsidR="00A25DCE" w:rsidRPr="00186D68" w:rsidRDefault="00A25DCE" w:rsidP="00A25DCE">
      <w:pPr>
        <w:rPr>
          <w:rStyle w:val="eop"/>
          <w:rFonts w:cstheme="minorHAnsi"/>
        </w:rPr>
      </w:pPr>
      <w:r w:rsidRPr="00A25DCE">
        <w:rPr>
          <w:rStyle w:val="eop"/>
          <w:rFonts w:cstheme="minorHAnsi"/>
          <w:noProof/>
          <w:lang w:eastAsia="en-GB"/>
        </w:rPr>
        <w:drawing>
          <wp:anchor distT="0" distB="0" distL="114300" distR="114300" simplePos="0" relativeHeight="251668480" behindDoc="1" locked="0" layoutInCell="1" allowOverlap="1" wp14:anchorId="03F5F71B" wp14:editId="50AA312A">
            <wp:simplePos x="0" y="0"/>
            <wp:positionH relativeFrom="column">
              <wp:posOffset>0</wp:posOffset>
            </wp:positionH>
            <wp:positionV relativeFrom="paragraph">
              <wp:posOffset>-3943</wp:posOffset>
            </wp:positionV>
            <wp:extent cx="1828894" cy="1854295"/>
            <wp:effectExtent l="0" t="0" r="0" b="0"/>
            <wp:wrapTight wrapText="bothSides">
              <wp:wrapPolygon edited="0">
                <wp:start x="0" y="0"/>
                <wp:lineTo x="0" y="21304"/>
                <wp:lineTo x="21375" y="21304"/>
                <wp:lineTo x="21375" y="0"/>
                <wp:lineTo x="0" y="0"/>
              </wp:wrapPolygon>
            </wp:wrapTight>
            <wp:docPr id="54" name="Picture 5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Qr cod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1828894" cy="1854295"/>
                    </a:xfrm>
                    <a:prstGeom prst="rect">
                      <a:avLst/>
                    </a:prstGeom>
                  </pic:spPr>
                </pic:pic>
              </a:graphicData>
            </a:graphic>
          </wp:anchor>
        </w:drawing>
      </w:r>
      <w:r w:rsidRPr="00A25DCE">
        <w:t xml:space="preserve"> </w:t>
      </w:r>
      <w:hyperlink r:id="rId66" w:history="1">
        <w:r w:rsidRPr="007A0EEC">
          <w:rPr>
            <w:rStyle w:val="Hyperlink"/>
            <w:rFonts w:cstheme="minorHAnsi"/>
          </w:rPr>
          <w:t>https://classroom.thenational.academy/lessons/life-is-all-about-balance-crwk6r</w:t>
        </w:r>
      </w:hyperlink>
      <w:r>
        <w:rPr>
          <w:rStyle w:val="eop"/>
          <w:rFonts w:cstheme="minorHAnsi"/>
        </w:rPr>
        <w:t xml:space="preserve"> </w:t>
      </w:r>
    </w:p>
    <w:p w14:paraId="55B1DF56"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41FEE913"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1F6FDA51"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0ED6B3E6"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33405814"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2C7AF90A" w14:textId="7777777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0BF9A023" w14:textId="7A0D2C47"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6668944E" w14:textId="550E5F8F" w:rsidR="00A25DCE" w:rsidRDefault="00A25DCE" w:rsidP="00DA77C1">
      <w:pPr>
        <w:pStyle w:val="paragraph"/>
        <w:spacing w:before="0" w:beforeAutospacing="0" w:after="0" w:afterAutospacing="0"/>
        <w:textAlignment w:val="baseline"/>
        <w:rPr>
          <w:rFonts w:asciiTheme="minorHAnsi" w:hAnsiTheme="minorHAnsi" w:cstheme="minorHAnsi"/>
          <w:u w:val="single"/>
        </w:rPr>
      </w:pPr>
    </w:p>
    <w:p w14:paraId="5D73096B" w14:textId="3648B428" w:rsidR="00A25DCE" w:rsidRDefault="00A25DCE" w:rsidP="00DA77C1">
      <w:pPr>
        <w:pStyle w:val="paragraph"/>
        <w:spacing w:before="0" w:beforeAutospacing="0" w:after="0" w:afterAutospacing="0"/>
        <w:textAlignment w:val="baseline"/>
        <w:rPr>
          <w:rFonts w:asciiTheme="minorHAnsi" w:hAnsiTheme="minorHAnsi" w:cstheme="minorHAnsi"/>
        </w:rPr>
      </w:pPr>
      <w:r w:rsidRPr="00A25DCE">
        <w:rPr>
          <w:rFonts w:asciiTheme="minorHAnsi" w:hAnsiTheme="minorHAnsi" w:cstheme="minorHAnsi"/>
        </w:rPr>
        <w:t>Task:</w:t>
      </w:r>
      <w:r>
        <w:rPr>
          <w:rFonts w:asciiTheme="minorHAnsi" w:hAnsiTheme="minorHAnsi" w:cstheme="minorHAnsi"/>
        </w:rPr>
        <w:t xml:space="preserve"> Create a poster to remind you of the main three components of a balanced lifestyle</w:t>
      </w:r>
      <w:r w:rsidR="009D23A5">
        <w:rPr>
          <w:rFonts w:asciiTheme="minorHAnsi" w:hAnsiTheme="minorHAnsi" w:cstheme="minorHAnsi"/>
        </w:rPr>
        <w:t xml:space="preserve"> </w:t>
      </w:r>
      <w:r>
        <w:rPr>
          <w:rFonts w:asciiTheme="minorHAnsi" w:hAnsiTheme="minorHAnsi" w:cstheme="minorHAnsi"/>
        </w:rPr>
        <w:t>- good food habits, sleep/rest and exercise.</w:t>
      </w:r>
      <w:r w:rsidR="009D23A5">
        <w:rPr>
          <w:rFonts w:asciiTheme="minorHAnsi" w:hAnsiTheme="minorHAnsi" w:cstheme="minorHAnsi"/>
        </w:rPr>
        <w:t xml:space="preserve">  There is an example below:</w:t>
      </w:r>
    </w:p>
    <w:p w14:paraId="2D43184A" w14:textId="77777777" w:rsidR="009D23A5" w:rsidRDefault="009D23A5" w:rsidP="00DA77C1">
      <w:pPr>
        <w:pStyle w:val="paragraph"/>
        <w:spacing w:before="0" w:beforeAutospacing="0" w:after="0" w:afterAutospacing="0"/>
        <w:textAlignment w:val="baseline"/>
        <w:rPr>
          <w:rFonts w:asciiTheme="minorHAnsi" w:hAnsiTheme="minorHAnsi" w:cstheme="minorHAnsi"/>
        </w:rPr>
      </w:pPr>
    </w:p>
    <w:p w14:paraId="001E2AAE" w14:textId="760C8A7C" w:rsidR="00A25DCE" w:rsidRDefault="0022140E" w:rsidP="00DA77C1">
      <w:pPr>
        <w:pStyle w:val="paragraph"/>
        <w:spacing w:before="0" w:beforeAutospacing="0" w:after="0" w:afterAutospacing="0"/>
        <w:textAlignment w:val="baseline"/>
        <w:rPr>
          <w:rFonts w:asciiTheme="minorHAnsi" w:hAnsiTheme="minorHAnsi" w:cstheme="minorHAnsi"/>
        </w:rPr>
      </w:pPr>
      <w:r w:rsidRPr="0022140E">
        <w:rPr>
          <w:rFonts w:asciiTheme="minorHAnsi" w:hAnsiTheme="minorHAnsi" w:cstheme="minorHAnsi"/>
          <w:noProof/>
        </w:rPr>
        <w:drawing>
          <wp:inline distT="0" distB="0" distL="0" distR="0" wp14:anchorId="4D2C916A" wp14:editId="4BCFD38D">
            <wp:extent cx="3714750" cy="4089979"/>
            <wp:effectExtent l="0" t="0" r="0" b="6350"/>
            <wp:docPr id="55" name="Picture 55"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10;&#10;Description automatically generated with low confidence"/>
                    <pic:cNvPicPr/>
                  </pic:nvPicPr>
                  <pic:blipFill>
                    <a:blip r:embed="rId67"/>
                    <a:stretch>
                      <a:fillRect/>
                    </a:stretch>
                  </pic:blipFill>
                  <pic:spPr>
                    <a:xfrm>
                      <a:off x="0" y="0"/>
                      <a:ext cx="3760709" cy="4140580"/>
                    </a:xfrm>
                    <a:prstGeom prst="rect">
                      <a:avLst/>
                    </a:prstGeom>
                  </pic:spPr>
                </pic:pic>
              </a:graphicData>
            </a:graphic>
          </wp:inline>
        </w:drawing>
      </w:r>
    </w:p>
    <w:p w14:paraId="5A29BE25" w14:textId="0E706F08" w:rsidR="009D23A5" w:rsidRDefault="009D23A5" w:rsidP="00DA77C1">
      <w:pPr>
        <w:pStyle w:val="paragraph"/>
        <w:spacing w:before="0" w:beforeAutospacing="0" w:after="0" w:afterAutospacing="0"/>
        <w:textAlignment w:val="baseline"/>
        <w:rPr>
          <w:rFonts w:asciiTheme="minorHAnsi" w:hAnsiTheme="minorHAnsi" w:cstheme="minorHAnsi"/>
        </w:rPr>
      </w:pPr>
    </w:p>
    <w:p w14:paraId="0A60345E" w14:textId="27C59EF1" w:rsidR="009D23A5" w:rsidRDefault="009D23A5" w:rsidP="00DA77C1">
      <w:pPr>
        <w:pStyle w:val="paragraph"/>
        <w:spacing w:before="0" w:beforeAutospacing="0" w:after="0" w:afterAutospacing="0"/>
        <w:textAlignment w:val="baseline"/>
        <w:rPr>
          <w:rFonts w:asciiTheme="minorHAnsi" w:hAnsiTheme="minorHAnsi" w:cstheme="minorHAnsi"/>
        </w:rPr>
      </w:pPr>
    </w:p>
    <w:p w14:paraId="636F3E25" w14:textId="3DAFECEE" w:rsidR="009D23A5" w:rsidRDefault="009D23A5" w:rsidP="00DA77C1">
      <w:pPr>
        <w:pStyle w:val="paragraph"/>
        <w:spacing w:before="0" w:beforeAutospacing="0" w:after="0" w:afterAutospacing="0"/>
        <w:textAlignment w:val="baseline"/>
        <w:rPr>
          <w:rFonts w:asciiTheme="minorHAnsi" w:hAnsiTheme="minorHAnsi" w:cstheme="minorHAnsi"/>
        </w:rPr>
      </w:pPr>
    </w:p>
    <w:p w14:paraId="212137FC" w14:textId="126D8A01" w:rsidR="009D23A5" w:rsidRDefault="009D23A5" w:rsidP="00DA77C1">
      <w:pPr>
        <w:pStyle w:val="paragraph"/>
        <w:spacing w:before="0" w:beforeAutospacing="0" w:after="0" w:afterAutospacing="0"/>
        <w:textAlignment w:val="baseline"/>
        <w:rPr>
          <w:rFonts w:asciiTheme="minorHAnsi" w:hAnsiTheme="minorHAnsi" w:cstheme="minorHAnsi"/>
        </w:rPr>
      </w:pPr>
    </w:p>
    <w:p w14:paraId="0F53F878" w14:textId="236FDE99" w:rsidR="009D23A5" w:rsidRDefault="009D23A5" w:rsidP="00DA77C1">
      <w:pPr>
        <w:pStyle w:val="paragraph"/>
        <w:spacing w:before="0" w:beforeAutospacing="0" w:after="0" w:afterAutospacing="0"/>
        <w:textAlignment w:val="baseline"/>
        <w:rPr>
          <w:rFonts w:asciiTheme="minorHAnsi" w:hAnsiTheme="minorHAnsi" w:cstheme="minorHAnsi"/>
        </w:rPr>
      </w:pPr>
    </w:p>
    <w:p w14:paraId="15BB669B" w14:textId="515C05AD" w:rsidR="009D23A5" w:rsidRDefault="009D23A5" w:rsidP="00DA77C1">
      <w:pPr>
        <w:pStyle w:val="paragraph"/>
        <w:spacing w:before="0" w:beforeAutospacing="0" w:after="0" w:afterAutospacing="0"/>
        <w:textAlignment w:val="baseline"/>
        <w:rPr>
          <w:rFonts w:asciiTheme="minorHAnsi" w:hAnsiTheme="minorHAnsi" w:cstheme="minorHAnsi"/>
        </w:rPr>
      </w:pPr>
    </w:p>
    <w:p w14:paraId="52528E9F" w14:textId="44363C42" w:rsidR="009D23A5" w:rsidRDefault="009D23A5" w:rsidP="00DA77C1">
      <w:pPr>
        <w:pStyle w:val="paragraph"/>
        <w:spacing w:before="0" w:beforeAutospacing="0" w:after="0" w:afterAutospacing="0"/>
        <w:textAlignment w:val="baseline"/>
        <w:rPr>
          <w:rFonts w:asciiTheme="minorHAnsi" w:hAnsiTheme="minorHAnsi" w:cstheme="minorHAnsi"/>
        </w:rPr>
      </w:pPr>
    </w:p>
    <w:p w14:paraId="6FB2894A" w14:textId="2F49C981" w:rsidR="009D23A5" w:rsidRDefault="009D23A5" w:rsidP="00DA77C1">
      <w:pPr>
        <w:pStyle w:val="paragraph"/>
        <w:spacing w:before="0" w:beforeAutospacing="0" w:after="0" w:afterAutospacing="0"/>
        <w:textAlignment w:val="baseline"/>
        <w:rPr>
          <w:rFonts w:asciiTheme="minorHAnsi" w:hAnsiTheme="minorHAnsi" w:cstheme="minorHAnsi"/>
        </w:rPr>
      </w:pPr>
    </w:p>
    <w:p w14:paraId="60EF2AAB" w14:textId="5EFED73F" w:rsidR="008A37D0" w:rsidRDefault="00426871" w:rsidP="00DA77C1">
      <w:pPr>
        <w:pStyle w:val="paragraph"/>
        <w:spacing w:before="0" w:beforeAutospacing="0" w:after="0" w:afterAutospacing="0"/>
        <w:textAlignment w:val="baseline"/>
        <w:rPr>
          <w:rFonts w:asciiTheme="minorHAnsi" w:hAnsiTheme="minorHAnsi" w:cstheme="minorHAnsi"/>
          <w:u w:val="single"/>
        </w:rPr>
      </w:pPr>
      <w:r>
        <w:rPr>
          <w:rFonts w:asciiTheme="minorHAnsi" w:hAnsiTheme="minorHAnsi" w:cstheme="minorHAnsi"/>
          <w:u w:val="single"/>
        </w:rPr>
        <w:lastRenderedPageBreak/>
        <w:t xml:space="preserve">Friday </w:t>
      </w:r>
      <w:r w:rsidR="008A37D0" w:rsidRPr="00DA77C1">
        <w:rPr>
          <w:rFonts w:asciiTheme="minorHAnsi" w:hAnsiTheme="minorHAnsi" w:cstheme="minorHAnsi"/>
          <w:u w:val="single"/>
        </w:rPr>
        <w:t>21</w:t>
      </w:r>
      <w:r>
        <w:rPr>
          <w:rFonts w:asciiTheme="minorHAnsi" w:hAnsiTheme="minorHAnsi" w:cstheme="minorHAnsi"/>
          <w:u w:val="single"/>
        </w:rPr>
        <w:t xml:space="preserve"> January 20</w:t>
      </w:r>
      <w:r w:rsidR="008A37D0" w:rsidRPr="00DA77C1">
        <w:rPr>
          <w:rFonts w:asciiTheme="minorHAnsi" w:hAnsiTheme="minorHAnsi" w:cstheme="minorHAnsi"/>
          <w:u w:val="single"/>
        </w:rPr>
        <w:t>22</w:t>
      </w:r>
    </w:p>
    <w:p w14:paraId="71946340" w14:textId="77777777" w:rsidR="00426871" w:rsidRPr="00A25DCE" w:rsidRDefault="00426871" w:rsidP="00DA77C1">
      <w:pPr>
        <w:pStyle w:val="paragraph"/>
        <w:spacing w:before="0" w:beforeAutospacing="0" w:after="0" w:afterAutospacing="0"/>
        <w:textAlignment w:val="baseline"/>
        <w:rPr>
          <w:rFonts w:asciiTheme="minorHAnsi" w:hAnsiTheme="minorHAnsi" w:cstheme="minorHAnsi"/>
          <w:u w:val="single"/>
        </w:rPr>
      </w:pPr>
    </w:p>
    <w:p w14:paraId="38E1E41C" w14:textId="77777777" w:rsidR="00426871" w:rsidRDefault="00426871" w:rsidP="008A37D0">
      <w:pPr>
        <w:rPr>
          <w:u w:val="single"/>
        </w:rPr>
      </w:pPr>
      <w:r>
        <w:rPr>
          <w:u w:val="single"/>
        </w:rPr>
        <w:t>Maths</w:t>
      </w:r>
    </w:p>
    <w:p w14:paraId="5244D00A" w14:textId="108E29AF" w:rsidR="008A37D0" w:rsidRDefault="008A37D0" w:rsidP="008A37D0">
      <w:pPr>
        <w:rPr>
          <w:u w:val="single"/>
        </w:rPr>
      </w:pPr>
      <w:r w:rsidRPr="00B145D4">
        <w:rPr>
          <w:u w:val="single"/>
        </w:rPr>
        <w:t xml:space="preserve">WALT: </w:t>
      </w:r>
      <w:r>
        <w:rPr>
          <w:u w:val="single"/>
        </w:rPr>
        <w:t>find a fraction of an amount</w:t>
      </w:r>
    </w:p>
    <w:p w14:paraId="2D2F7AF1" w14:textId="297CCAE6" w:rsidR="009D23A5" w:rsidRDefault="009D23A5" w:rsidP="3DB06E41">
      <w:r>
        <w:t>If I want to find ¼ of a whole, I would divide the whole by the denominator 4.  For example, ¼ of 8 is 8 divided by 4 = 2.</w:t>
      </w:r>
    </w:p>
    <w:p w14:paraId="1DDFB2AD" w14:textId="02B0AF68" w:rsidR="009D23A5" w:rsidRDefault="009D23A5" w:rsidP="009D23A5">
      <w:r>
        <w:t>If I want to find ¾ of a whole</w:t>
      </w:r>
      <w:r>
        <w:t>, I would divide the whole by the denominator 4.  For example ¼ of 8 is 8 divided by 4 = 2.</w:t>
      </w:r>
      <w:r>
        <w:t xml:space="preserve">  As I am now looking for 3 parts not just one, I would then multiple 2 by 3 (because there are 3 parts in ¾) to get 6.  6 is ¾ of 8.</w:t>
      </w:r>
    </w:p>
    <w:p w14:paraId="6545431A" w14:textId="77777777" w:rsidR="009D23A5" w:rsidRDefault="009D23A5" w:rsidP="009D23A5"/>
    <w:p w14:paraId="79E6E219" w14:textId="178F087C" w:rsidR="009D23A5" w:rsidRDefault="009D23A5" w:rsidP="009D23A5">
      <w:r>
        <w:t>Complete as m</w:t>
      </w:r>
      <w:r>
        <w:t>any of the questions as you can:</w:t>
      </w:r>
    </w:p>
    <w:p w14:paraId="614DB1E0" w14:textId="2526F6A6" w:rsidR="009D23A5" w:rsidRDefault="009D23A5" w:rsidP="3DB06E41">
      <w:r w:rsidRPr="008A37D0">
        <w:rPr>
          <w:noProof/>
          <w:lang w:eastAsia="en-GB"/>
        </w:rPr>
        <w:drawing>
          <wp:anchor distT="0" distB="0" distL="114300" distR="114300" simplePos="0" relativeHeight="251664384" behindDoc="1" locked="0" layoutInCell="1" allowOverlap="1" wp14:anchorId="6C72AE00" wp14:editId="62D0F4ED">
            <wp:simplePos x="0" y="0"/>
            <wp:positionH relativeFrom="margin">
              <wp:align>left</wp:align>
            </wp:positionH>
            <wp:positionV relativeFrom="paragraph">
              <wp:posOffset>9525</wp:posOffset>
            </wp:positionV>
            <wp:extent cx="2514600" cy="1971040"/>
            <wp:effectExtent l="0" t="0" r="0" b="0"/>
            <wp:wrapTight wrapText="bothSides">
              <wp:wrapPolygon edited="0">
                <wp:start x="0" y="0"/>
                <wp:lineTo x="0" y="21294"/>
                <wp:lineTo x="21436" y="21294"/>
                <wp:lineTo x="21436" y="0"/>
                <wp:lineTo x="0" y="0"/>
              </wp:wrapPolygon>
            </wp:wrapTight>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2514600" cy="1971040"/>
                    </a:xfrm>
                    <a:prstGeom prst="rect">
                      <a:avLst/>
                    </a:prstGeom>
                  </pic:spPr>
                </pic:pic>
              </a:graphicData>
            </a:graphic>
            <wp14:sizeRelH relativeFrom="margin">
              <wp14:pctWidth>0</wp14:pctWidth>
            </wp14:sizeRelH>
            <wp14:sizeRelV relativeFrom="margin">
              <wp14:pctHeight>0</wp14:pctHeight>
            </wp14:sizeRelV>
          </wp:anchor>
        </w:drawing>
      </w:r>
    </w:p>
    <w:p w14:paraId="2F9DA65C" w14:textId="32691877" w:rsidR="009D23A5" w:rsidRDefault="009D23A5" w:rsidP="3DB06E41"/>
    <w:p w14:paraId="07CCEEB5" w14:textId="6DDD84F6" w:rsidR="009D23A5" w:rsidRDefault="009D23A5" w:rsidP="3DB06E41"/>
    <w:p w14:paraId="5DD880FC" w14:textId="48C9FF56" w:rsidR="009D23A5" w:rsidRDefault="009D23A5" w:rsidP="3DB06E41"/>
    <w:p w14:paraId="09260427" w14:textId="17B2B1A6" w:rsidR="009D23A5" w:rsidRDefault="009D23A5" w:rsidP="3DB06E41"/>
    <w:p w14:paraId="6D84EC48" w14:textId="10C38414" w:rsidR="009D23A5" w:rsidRDefault="009D23A5" w:rsidP="3DB06E41"/>
    <w:p w14:paraId="2EA4C58D" w14:textId="553CAB72" w:rsidR="009D23A5" w:rsidRDefault="009D23A5" w:rsidP="3DB06E41"/>
    <w:p w14:paraId="7C174586" w14:textId="7CBEA056" w:rsidR="008A37D0" w:rsidRDefault="009D23A5" w:rsidP="3DB06E41">
      <w:r w:rsidRPr="008A37D0">
        <w:rPr>
          <w:noProof/>
          <w:lang w:eastAsia="en-GB"/>
        </w:rPr>
        <w:drawing>
          <wp:anchor distT="0" distB="0" distL="114300" distR="114300" simplePos="0" relativeHeight="251665408" behindDoc="1" locked="0" layoutInCell="1" allowOverlap="1" wp14:anchorId="4B492DFD" wp14:editId="6C281631">
            <wp:simplePos x="0" y="0"/>
            <wp:positionH relativeFrom="margin">
              <wp:posOffset>-635</wp:posOffset>
            </wp:positionH>
            <wp:positionV relativeFrom="paragraph">
              <wp:posOffset>209550</wp:posOffset>
            </wp:positionV>
            <wp:extent cx="1995805" cy="1933575"/>
            <wp:effectExtent l="0" t="0" r="4445" b="9525"/>
            <wp:wrapTight wrapText="bothSides">
              <wp:wrapPolygon edited="0">
                <wp:start x="0" y="0"/>
                <wp:lineTo x="0" y="21494"/>
                <wp:lineTo x="21442" y="21494"/>
                <wp:lineTo x="21442" y="0"/>
                <wp:lineTo x="0" y="0"/>
              </wp:wrapPolygon>
            </wp:wrapTight>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69">
                      <a:extLst>
                        <a:ext uri="{28A0092B-C50C-407E-A947-70E740481C1C}">
                          <a14:useLocalDpi xmlns:a14="http://schemas.microsoft.com/office/drawing/2010/main" val="0"/>
                        </a:ext>
                      </a:extLst>
                    </a:blip>
                    <a:srcRect b="53736"/>
                    <a:stretch/>
                  </pic:blipFill>
                  <pic:spPr bwMode="auto">
                    <a:xfrm>
                      <a:off x="0" y="0"/>
                      <a:ext cx="1995805"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37D0">
        <w:rPr>
          <w:noProof/>
          <w:lang w:eastAsia="en-GB"/>
        </w:rPr>
        <w:drawing>
          <wp:anchor distT="0" distB="0" distL="114300" distR="114300" simplePos="0" relativeHeight="251667456" behindDoc="1" locked="0" layoutInCell="1" allowOverlap="1" wp14:anchorId="4F207261" wp14:editId="0E30AE1B">
            <wp:simplePos x="0" y="0"/>
            <wp:positionH relativeFrom="column">
              <wp:posOffset>2113915</wp:posOffset>
            </wp:positionH>
            <wp:positionV relativeFrom="paragraph">
              <wp:posOffset>238125</wp:posOffset>
            </wp:positionV>
            <wp:extent cx="1724025" cy="1938655"/>
            <wp:effectExtent l="0" t="0" r="9525" b="4445"/>
            <wp:wrapTight wrapText="bothSides">
              <wp:wrapPolygon edited="0">
                <wp:start x="0" y="0"/>
                <wp:lineTo x="0" y="21437"/>
                <wp:lineTo x="21481" y="21437"/>
                <wp:lineTo x="21481" y="0"/>
                <wp:lineTo x="0" y="0"/>
              </wp:wrapPolygon>
            </wp:wrapTight>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69">
                      <a:extLst>
                        <a:ext uri="{28A0092B-C50C-407E-A947-70E740481C1C}">
                          <a14:useLocalDpi xmlns:a14="http://schemas.microsoft.com/office/drawing/2010/main" val="0"/>
                        </a:ext>
                      </a:extLst>
                    </a:blip>
                    <a:srcRect t="46264"/>
                    <a:stretch/>
                  </pic:blipFill>
                  <pic:spPr bwMode="auto">
                    <a:xfrm>
                      <a:off x="0" y="0"/>
                      <a:ext cx="1724025"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23AB6" w14:textId="31AD8DA9" w:rsidR="008A37D0" w:rsidRDefault="008A37D0" w:rsidP="3DB06E41"/>
    <w:p w14:paraId="2AD34A81" w14:textId="5C6674F3" w:rsidR="008A37D0" w:rsidRDefault="008A37D0" w:rsidP="3DB06E41"/>
    <w:p w14:paraId="0C8D6519" w14:textId="1A7F69B9" w:rsidR="008A37D0" w:rsidRDefault="008A37D0" w:rsidP="3DB06E41"/>
    <w:p w14:paraId="2507ADB5" w14:textId="438876B2" w:rsidR="008A37D0" w:rsidRDefault="008A37D0" w:rsidP="3DB06E41"/>
    <w:p w14:paraId="6DB21706" w14:textId="2221C1F2" w:rsidR="008A37D0" w:rsidRDefault="008A37D0" w:rsidP="3DB06E41"/>
    <w:p w14:paraId="40EAC314" w14:textId="4F532158" w:rsidR="008A37D0" w:rsidRDefault="008A37D0" w:rsidP="3DB06E41"/>
    <w:p w14:paraId="198D664B" w14:textId="6569884D" w:rsidR="007C3344" w:rsidRDefault="007C3344" w:rsidP="3DB06E41"/>
    <w:p w14:paraId="0F29CCBE" w14:textId="27BBC86B" w:rsidR="007C3344" w:rsidRDefault="007C3344" w:rsidP="3DB06E41"/>
    <w:p w14:paraId="6A04768D" w14:textId="4844FC94" w:rsidR="009D23A5" w:rsidRDefault="009D23A5" w:rsidP="3DB06E41"/>
    <w:p w14:paraId="199A8F30" w14:textId="5973DA9C" w:rsidR="009D23A5" w:rsidRDefault="009D23A5" w:rsidP="3DB06E41"/>
    <w:p w14:paraId="4C967906" w14:textId="43ADB9AA" w:rsidR="009D23A5" w:rsidRDefault="009D23A5" w:rsidP="3DB06E41"/>
    <w:p w14:paraId="7AB88A77" w14:textId="14A50406" w:rsidR="009D23A5" w:rsidRDefault="009D23A5" w:rsidP="3DB06E41"/>
    <w:p w14:paraId="19981959" w14:textId="7B112386" w:rsidR="009D23A5" w:rsidRDefault="009D23A5" w:rsidP="3DB06E41"/>
    <w:p w14:paraId="5B8CD4B9" w14:textId="44C99F97" w:rsidR="009D23A5" w:rsidRDefault="009D23A5" w:rsidP="3DB06E41"/>
    <w:p w14:paraId="05FC2A4B" w14:textId="35EF28D5" w:rsidR="009D23A5" w:rsidRDefault="009D23A5" w:rsidP="3DB06E41"/>
    <w:p w14:paraId="32FE45F3" w14:textId="77777777" w:rsidR="009D23A5" w:rsidRDefault="009D23A5" w:rsidP="3DB06E41"/>
    <w:p w14:paraId="73E7799B" w14:textId="77777777" w:rsidR="009D23A5" w:rsidRDefault="009D23A5" w:rsidP="009D23A5">
      <w:pPr>
        <w:pStyle w:val="paragraph"/>
        <w:spacing w:before="0" w:beforeAutospacing="0" w:after="0" w:afterAutospacing="0"/>
        <w:textAlignment w:val="baseline"/>
        <w:rPr>
          <w:rFonts w:asciiTheme="minorHAnsi" w:hAnsiTheme="minorHAnsi" w:cstheme="minorHAnsi"/>
          <w:u w:val="single"/>
        </w:rPr>
      </w:pPr>
      <w:r>
        <w:rPr>
          <w:rFonts w:asciiTheme="minorHAnsi" w:hAnsiTheme="minorHAnsi" w:cstheme="minorHAnsi"/>
          <w:u w:val="single"/>
        </w:rPr>
        <w:lastRenderedPageBreak/>
        <w:t xml:space="preserve">Friday </w:t>
      </w:r>
      <w:r w:rsidRPr="00DA77C1">
        <w:rPr>
          <w:rFonts w:asciiTheme="minorHAnsi" w:hAnsiTheme="minorHAnsi" w:cstheme="minorHAnsi"/>
          <w:u w:val="single"/>
        </w:rPr>
        <w:t>21</w:t>
      </w:r>
      <w:r>
        <w:rPr>
          <w:rFonts w:asciiTheme="minorHAnsi" w:hAnsiTheme="minorHAnsi" w:cstheme="minorHAnsi"/>
          <w:u w:val="single"/>
        </w:rPr>
        <w:t xml:space="preserve"> January 20</w:t>
      </w:r>
      <w:r w:rsidRPr="00DA77C1">
        <w:rPr>
          <w:rFonts w:asciiTheme="minorHAnsi" w:hAnsiTheme="minorHAnsi" w:cstheme="minorHAnsi"/>
          <w:u w:val="single"/>
        </w:rPr>
        <w:t>22</w:t>
      </w:r>
    </w:p>
    <w:p w14:paraId="72CBC711" w14:textId="77777777" w:rsidR="009D23A5" w:rsidRDefault="009D23A5" w:rsidP="3DB06E41"/>
    <w:p w14:paraId="026C4864" w14:textId="593D8247" w:rsidR="008A37D0" w:rsidRDefault="009D23A5" w:rsidP="3DB06E41">
      <w:r>
        <w:t xml:space="preserve">Maths </w:t>
      </w:r>
      <w:r w:rsidR="008A37D0">
        <w:t>Extension</w:t>
      </w:r>
    </w:p>
    <w:p w14:paraId="231942AA" w14:textId="4BEE367C" w:rsidR="008A37D0" w:rsidRDefault="0092600B" w:rsidP="3DB06E41">
      <w:r w:rsidRPr="0092600B">
        <w:rPr>
          <w:noProof/>
          <w:lang w:eastAsia="en-GB"/>
        </w:rPr>
        <w:drawing>
          <wp:inline distT="0" distB="0" distL="0" distR="0" wp14:anchorId="0348EE3D" wp14:editId="22EF286A">
            <wp:extent cx="5731510" cy="3718560"/>
            <wp:effectExtent l="0" t="0" r="2540" b="0"/>
            <wp:docPr id="37" name="Picture 3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chart&#10;&#10;Description automatically generated"/>
                    <pic:cNvPicPr/>
                  </pic:nvPicPr>
                  <pic:blipFill>
                    <a:blip r:embed="rId70"/>
                    <a:stretch>
                      <a:fillRect/>
                    </a:stretch>
                  </pic:blipFill>
                  <pic:spPr>
                    <a:xfrm>
                      <a:off x="0" y="0"/>
                      <a:ext cx="5731510" cy="3718560"/>
                    </a:xfrm>
                    <a:prstGeom prst="rect">
                      <a:avLst/>
                    </a:prstGeom>
                  </pic:spPr>
                </pic:pic>
              </a:graphicData>
            </a:graphic>
          </wp:inline>
        </w:drawing>
      </w:r>
    </w:p>
    <w:p w14:paraId="0CAD13EF" w14:textId="604788BA" w:rsidR="0092600B" w:rsidRDefault="0092600B" w:rsidP="3DB06E41">
      <w:r w:rsidRPr="0092600B">
        <w:rPr>
          <w:noProof/>
          <w:lang w:eastAsia="en-GB"/>
        </w:rPr>
        <w:drawing>
          <wp:inline distT="0" distB="0" distL="0" distR="0" wp14:anchorId="237BBB85" wp14:editId="13C3F981">
            <wp:extent cx="5731510" cy="1560195"/>
            <wp:effectExtent l="0" t="0" r="2540" b="1905"/>
            <wp:docPr id="38" name="Picture 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with medium confidence"/>
                    <pic:cNvPicPr/>
                  </pic:nvPicPr>
                  <pic:blipFill>
                    <a:blip r:embed="rId71"/>
                    <a:stretch>
                      <a:fillRect/>
                    </a:stretch>
                  </pic:blipFill>
                  <pic:spPr>
                    <a:xfrm>
                      <a:off x="0" y="0"/>
                      <a:ext cx="5731510" cy="1560195"/>
                    </a:xfrm>
                    <a:prstGeom prst="rect">
                      <a:avLst/>
                    </a:prstGeom>
                  </pic:spPr>
                </pic:pic>
              </a:graphicData>
            </a:graphic>
          </wp:inline>
        </w:drawing>
      </w:r>
    </w:p>
    <w:p w14:paraId="3355309F" w14:textId="3FE91CFF" w:rsidR="0092600B" w:rsidRDefault="0092600B" w:rsidP="3DB06E41">
      <w:r w:rsidRPr="0092600B">
        <w:rPr>
          <w:noProof/>
          <w:lang w:eastAsia="en-GB"/>
        </w:rPr>
        <w:lastRenderedPageBreak/>
        <w:drawing>
          <wp:inline distT="0" distB="0" distL="0" distR="0" wp14:anchorId="1856EE72" wp14:editId="2372455E">
            <wp:extent cx="4463358" cy="4048867"/>
            <wp:effectExtent l="0" t="0" r="0" b="889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a:blip r:embed="rId72"/>
                    <a:stretch>
                      <a:fillRect/>
                    </a:stretch>
                  </pic:blipFill>
                  <pic:spPr>
                    <a:xfrm>
                      <a:off x="0" y="0"/>
                      <a:ext cx="4479042" cy="4063095"/>
                    </a:xfrm>
                    <a:prstGeom prst="rect">
                      <a:avLst/>
                    </a:prstGeom>
                  </pic:spPr>
                </pic:pic>
              </a:graphicData>
            </a:graphic>
          </wp:inline>
        </w:drawing>
      </w:r>
    </w:p>
    <w:p w14:paraId="061DA200" w14:textId="77777777" w:rsidR="0092600B" w:rsidRDefault="0092600B" w:rsidP="0092600B">
      <w:pPr>
        <w:pStyle w:val="Heading1"/>
        <w:spacing w:before="0" w:after="161"/>
        <w:rPr>
          <w:rFonts w:ascii="Verdana" w:hAnsi="Verdana"/>
          <w:color w:val="000000"/>
        </w:rPr>
      </w:pPr>
      <w:r>
        <w:rPr>
          <w:rFonts w:ascii="Verdana" w:hAnsi="Verdana"/>
          <w:color w:val="000000"/>
        </w:rPr>
        <w:t>Andy's Marbles</w:t>
      </w:r>
    </w:p>
    <w:p w14:paraId="52B4191B" w14:textId="77777777" w:rsidR="00426871" w:rsidRDefault="0092600B" w:rsidP="0092600B">
      <w:pPr>
        <w:pStyle w:val="NormalWeb"/>
        <w:rPr>
          <w:rFonts w:asciiTheme="minorHAnsi" w:hAnsiTheme="minorHAnsi" w:cstheme="minorHAnsi"/>
          <w:color w:val="000000"/>
          <w:sz w:val="22"/>
          <w:szCs w:val="22"/>
        </w:rPr>
      </w:pPr>
      <w:r w:rsidRPr="0092600B">
        <w:rPr>
          <w:rFonts w:asciiTheme="minorHAnsi" w:hAnsiTheme="minorHAnsi" w:cstheme="minorHAnsi"/>
          <w:color w:val="000000"/>
          <w:sz w:val="22"/>
          <w:szCs w:val="22"/>
        </w:rPr>
        <w:t>Andy and his friend Sam were walking along the road together. Andy had a big bag of marbles. Unfortunately the bottom of the bag split and all the marbles spilled out. Poor Andy!</w:t>
      </w:r>
      <w:r w:rsidRPr="0092600B">
        <w:rPr>
          <w:rFonts w:asciiTheme="minorHAnsi" w:hAnsiTheme="minorHAnsi" w:cstheme="minorHAnsi"/>
          <w:color w:val="000000"/>
          <w:sz w:val="22"/>
          <w:szCs w:val="22"/>
        </w:rPr>
        <w:br/>
      </w:r>
      <w:r w:rsidRPr="0092600B">
        <w:rPr>
          <w:rFonts w:asciiTheme="minorHAnsi" w:hAnsiTheme="minorHAnsi" w:cstheme="minorHAnsi"/>
          <w:color w:val="000000"/>
          <w:sz w:val="22"/>
          <w:szCs w:val="22"/>
        </w:rPr>
        <w:br/>
        <w:t>One third of the marbles rolled down the slope too quickly for Andy to pick them up. One sixth of all the marbles disappeared into the rain-water drain.</w:t>
      </w:r>
      <w:r w:rsidRPr="0092600B">
        <w:rPr>
          <w:rFonts w:asciiTheme="minorHAnsi" w:hAnsiTheme="minorHAnsi" w:cstheme="minorHAnsi"/>
          <w:color w:val="000000"/>
          <w:sz w:val="22"/>
          <w:szCs w:val="22"/>
        </w:rPr>
        <w:br/>
      </w:r>
      <w:r w:rsidRPr="0092600B">
        <w:rPr>
          <w:rFonts w:asciiTheme="minorHAnsi" w:hAnsiTheme="minorHAnsi" w:cstheme="minorHAnsi"/>
          <w:color w:val="000000"/>
          <w:sz w:val="22"/>
          <w:szCs w:val="22"/>
        </w:rPr>
        <w:br/>
        <w:t>Andy and Sam picked up all they could but half of the marbles that remained nearby were picked up by other children who ran off with them.</w:t>
      </w:r>
    </w:p>
    <w:p w14:paraId="1E0607CB" w14:textId="7FA7BE06" w:rsidR="0092600B" w:rsidRPr="0092600B" w:rsidRDefault="0092600B" w:rsidP="0092600B">
      <w:pPr>
        <w:pStyle w:val="NormalWeb"/>
        <w:rPr>
          <w:rFonts w:asciiTheme="minorHAnsi" w:hAnsiTheme="minorHAnsi" w:cstheme="minorHAnsi"/>
          <w:color w:val="000000"/>
          <w:sz w:val="22"/>
          <w:szCs w:val="22"/>
        </w:rPr>
      </w:pPr>
      <w:r w:rsidRPr="0092600B">
        <w:rPr>
          <w:rFonts w:asciiTheme="minorHAnsi" w:hAnsiTheme="minorHAnsi" w:cstheme="minorHAnsi"/>
          <w:color w:val="000000"/>
          <w:sz w:val="22"/>
          <w:szCs w:val="22"/>
        </w:rPr>
        <w:t>Andy counted all the marbles he and Sam had rescued.</w:t>
      </w:r>
    </w:p>
    <w:p w14:paraId="32FDADB8" w14:textId="0E6A6998" w:rsidR="008A37D0" w:rsidRDefault="0092600B" w:rsidP="0092600B">
      <w:pPr>
        <w:pStyle w:val="NormalWeb"/>
        <w:rPr>
          <w:rFonts w:asciiTheme="minorHAnsi" w:hAnsiTheme="minorHAnsi" w:cstheme="minorHAnsi"/>
          <w:color w:val="000000"/>
          <w:sz w:val="22"/>
          <w:szCs w:val="22"/>
        </w:rPr>
      </w:pPr>
      <w:r w:rsidRPr="0092600B">
        <w:rPr>
          <w:rFonts w:asciiTheme="minorHAnsi" w:hAnsiTheme="minorHAnsi" w:cstheme="minorHAnsi"/>
          <w:color w:val="000000"/>
          <w:sz w:val="22"/>
          <w:szCs w:val="22"/>
        </w:rPr>
        <w:t>He gave one third of these to Sam for helping him pick them up. Andy put his remaining marbles into his pocket. There were </w:t>
      </w:r>
      <w:r w:rsidRPr="0092600B">
        <w:rPr>
          <w:rStyle w:val="mn"/>
          <w:rFonts w:asciiTheme="minorHAnsi" w:hAnsiTheme="minorHAnsi" w:cstheme="minorHAnsi"/>
          <w:color w:val="000000"/>
          <w:sz w:val="22"/>
          <w:szCs w:val="22"/>
          <w:bdr w:val="none" w:sz="0" w:space="0" w:color="auto" w:frame="1"/>
        </w:rPr>
        <w:t>14</w:t>
      </w:r>
      <w:r w:rsidRPr="0092600B">
        <w:rPr>
          <w:rFonts w:asciiTheme="minorHAnsi" w:hAnsiTheme="minorHAnsi" w:cstheme="minorHAnsi"/>
          <w:color w:val="000000"/>
          <w:sz w:val="22"/>
          <w:szCs w:val="22"/>
        </w:rPr>
        <w:t> of them.</w:t>
      </w:r>
      <w:r w:rsidRPr="0092600B">
        <w:rPr>
          <w:rFonts w:asciiTheme="minorHAnsi" w:hAnsiTheme="minorHAnsi" w:cstheme="minorHAnsi"/>
          <w:color w:val="000000"/>
          <w:sz w:val="22"/>
          <w:szCs w:val="22"/>
        </w:rPr>
        <w:br/>
      </w:r>
      <w:r w:rsidRPr="0092600B">
        <w:rPr>
          <w:rFonts w:asciiTheme="minorHAnsi" w:hAnsiTheme="minorHAnsi" w:cstheme="minorHAnsi"/>
          <w:color w:val="000000"/>
          <w:sz w:val="22"/>
          <w:szCs w:val="22"/>
        </w:rPr>
        <w:br/>
        <w:t>How many marbles were there in Andy's bag before the bottom split?</w:t>
      </w:r>
      <w:r w:rsidRPr="0092600B">
        <w:rPr>
          <w:rFonts w:asciiTheme="minorHAnsi" w:hAnsiTheme="minorHAnsi" w:cstheme="minorHAnsi"/>
          <w:color w:val="000000"/>
          <w:sz w:val="22"/>
          <w:szCs w:val="22"/>
        </w:rPr>
        <w:br/>
      </w:r>
      <w:r w:rsidRPr="0092600B">
        <w:rPr>
          <w:rFonts w:asciiTheme="minorHAnsi" w:hAnsiTheme="minorHAnsi" w:cstheme="minorHAnsi"/>
          <w:color w:val="000000"/>
          <w:sz w:val="22"/>
          <w:szCs w:val="22"/>
        </w:rPr>
        <w:br/>
        <w:t>What fraction of the total number that had been in the bag had he lost or given away?</w:t>
      </w:r>
    </w:p>
    <w:p w14:paraId="0A9B6674"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131146A1"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60A143BB"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76658240"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31086549"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06DDB5DE"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69ED01F1"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2A0E07B2"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6CB43462"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3BE7C7B1" w14:textId="77777777" w:rsidR="009D23A5" w:rsidRDefault="009D23A5" w:rsidP="007C3344">
      <w:pPr>
        <w:pStyle w:val="paragraph"/>
        <w:spacing w:before="0" w:beforeAutospacing="0" w:after="0" w:afterAutospacing="0"/>
        <w:textAlignment w:val="baseline"/>
        <w:rPr>
          <w:rFonts w:asciiTheme="minorHAnsi" w:hAnsiTheme="minorHAnsi" w:cstheme="minorHAnsi"/>
          <w:u w:val="single"/>
        </w:rPr>
      </w:pPr>
    </w:p>
    <w:p w14:paraId="538B3A3E" w14:textId="584A77EE" w:rsidR="00426871" w:rsidRPr="007C3344" w:rsidRDefault="007C3344" w:rsidP="007C3344">
      <w:pPr>
        <w:pStyle w:val="paragraph"/>
        <w:spacing w:before="0" w:beforeAutospacing="0" w:after="0" w:afterAutospacing="0"/>
        <w:textAlignment w:val="baseline"/>
        <w:rPr>
          <w:rFonts w:asciiTheme="minorHAnsi" w:hAnsiTheme="minorHAnsi" w:cstheme="minorHAnsi"/>
          <w:u w:val="single"/>
        </w:rPr>
      </w:pPr>
      <w:r>
        <w:rPr>
          <w:rFonts w:asciiTheme="minorHAnsi" w:hAnsiTheme="minorHAnsi" w:cstheme="minorHAnsi"/>
          <w:u w:val="single"/>
        </w:rPr>
        <w:lastRenderedPageBreak/>
        <w:t xml:space="preserve">Friday </w:t>
      </w:r>
      <w:r w:rsidRPr="00DA77C1">
        <w:rPr>
          <w:rFonts w:asciiTheme="minorHAnsi" w:hAnsiTheme="minorHAnsi" w:cstheme="minorHAnsi"/>
          <w:u w:val="single"/>
        </w:rPr>
        <w:t>21</w:t>
      </w:r>
      <w:r>
        <w:rPr>
          <w:rFonts w:asciiTheme="minorHAnsi" w:hAnsiTheme="minorHAnsi" w:cstheme="minorHAnsi"/>
          <w:u w:val="single"/>
        </w:rPr>
        <w:t xml:space="preserve"> January 20</w:t>
      </w:r>
      <w:r w:rsidRPr="00DA77C1">
        <w:rPr>
          <w:rFonts w:asciiTheme="minorHAnsi" w:hAnsiTheme="minorHAnsi" w:cstheme="minorHAnsi"/>
          <w:u w:val="single"/>
        </w:rPr>
        <w:t>22</w:t>
      </w:r>
    </w:p>
    <w:p w14:paraId="3F8052CF" w14:textId="6131EE2E" w:rsidR="00426871" w:rsidRDefault="00426871" w:rsidP="00426871">
      <w:pPr>
        <w:rPr>
          <w:u w:val="single"/>
        </w:rPr>
      </w:pPr>
      <w:r>
        <w:rPr>
          <w:u w:val="single"/>
        </w:rPr>
        <w:t>Comprehension</w:t>
      </w:r>
    </w:p>
    <w:p w14:paraId="175FE5F3" w14:textId="7146ED15" w:rsidR="007C3344" w:rsidRDefault="00426871" w:rsidP="00680A27">
      <w:r w:rsidRPr="001F3848">
        <w:t>Read the poem To Asgard</w:t>
      </w:r>
      <w:r>
        <w:t xml:space="preserve"> at the back of the pack and answer comprehension questions 4-5 on the page titled ‘Mix it Up’.  </w:t>
      </w:r>
    </w:p>
    <w:p w14:paraId="66A50D5C" w14:textId="358AF01D" w:rsidR="009D23A5" w:rsidRDefault="009D23A5" w:rsidP="00680A27">
      <w:r>
        <w:t>Extension – can you remember all of the words we have looked up from this text.  Test yourself.  Can you use them to write sentences.  For example</w:t>
      </w:r>
      <w:r w:rsidR="002F3968">
        <w:t>,</w:t>
      </w:r>
      <w:r>
        <w:t xml:space="preserve"> can you write sentences </w:t>
      </w:r>
      <w:r w:rsidR="002F3968">
        <w:t>using r</w:t>
      </w:r>
      <w:r>
        <w:t>oam</w:t>
      </w:r>
      <w:r w:rsidR="002F3968">
        <w:t>, fate, serpent and wily?</w:t>
      </w:r>
    </w:p>
    <w:p w14:paraId="382DB6DA" w14:textId="77777777" w:rsidR="002F3968" w:rsidRDefault="002F3968" w:rsidP="00680A27"/>
    <w:p w14:paraId="676A0701" w14:textId="35FCA409" w:rsidR="00680A27" w:rsidRPr="007C3344" w:rsidRDefault="00426871" w:rsidP="00680A27">
      <w:r>
        <w:rPr>
          <w:u w:val="single"/>
        </w:rPr>
        <w:t>English</w:t>
      </w:r>
    </w:p>
    <w:p w14:paraId="530DC936" w14:textId="20F218FE" w:rsidR="00426871" w:rsidRPr="00426871" w:rsidRDefault="00426871" w:rsidP="00680A27">
      <w:r w:rsidRPr="00426871">
        <w:t>Your starter today is the crossword below – if you are not sure of the meaning of any of the words please look them up using a dictionary.</w:t>
      </w:r>
      <w:r>
        <w:t xml:space="preserve">  You could try and create some sentences of your own using these words.</w:t>
      </w:r>
    </w:p>
    <w:p w14:paraId="33CEDB49" w14:textId="36D51938" w:rsidR="00680A27" w:rsidRDefault="00680A27" w:rsidP="00680A27">
      <w:pPr>
        <w:rPr>
          <w:u w:val="single"/>
        </w:rPr>
      </w:pPr>
      <w:r>
        <w:rPr>
          <w:noProof/>
          <w:lang w:eastAsia="en-GB"/>
        </w:rPr>
        <w:drawing>
          <wp:inline distT="0" distB="0" distL="0" distR="0" wp14:anchorId="28354A6C" wp14:editId="5D2EBD04">
            <wp:extent cx="4997513" cy="6524109"/>
            <wp:effectExtent l="0" t="0" r="0" b="0"/>
            <wp:docPr id="64" name="Picture 5" descr="A picture containing background pattern&#10;&#10;Description automatically generated">
              <a:extLst xmlns:a="http://schemas.openxmlformats.org/drawingml/2006/main">
                <a:ext uri="{FF2B5EF4-FFF2-40B4-BE49-F238E27FC236}">
                  <a16:creationId xmlns:a16="http://schemas.microsoft.com/office/drawing/2014/main" id="{5544139B-D426-48E5-B94F-DB71A02C9D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5" descr="A picture containing background pattern&#10;&#10;Description automatically generated">
                      <a:extLst>
                        <a:ext uri="{FF2B5EF4-FFF2-40B4-BE49-F238E27FC236}">
                          <a16:creationId xmlns:a16="http://schemas.microsoft.com/office/drawing/2014/main" id="{5544139B-D426-48E5-B94F-DB71A02C9D61}"/>
                        </a:ext>
                      </a:extLst>
                    </pic:cNvPr>
                    <pic:cNvPicPr>
                      <a:picLocks noChangeAspect="1"/>
                    </pic:cNvPicPr>
                  </pic:nvPicPr>
                  <pic:blipFill>
                    <a:blip r:embed="rId73"/>
                    <a:stretch>
                      <a:fillRect/>
                    </a:stretch>
                  </pic:blipFill>
                  <pic:spPr>
                    <a:xfrm>
                      <a:off x="0" y="0"/>
                      <a:ext cx="5016313" cy="6548651"/>
                    </a:xfrm>
                    <a:prstGeom prst="rect">
                      <a:avLst/>
                    </a:prstGeom>
                  </pic:spPr>
                </pic:pic>
              </a:graphicData>
            </a:graphic>
          </wp:inline>
        </w:drawing>
      </w:r>
    </w:p>
    <w:p w14:paraId="2C5E9179" w14:textId="77777777" w:rsidR="002F3968" w:rsidRDefault="002F3968" w:rsidP="00426871">
      <w:pPr>
        <w:rPr>
          <w:u w:val="single"/>
        </w:rPr>
      </w:pPr>
      <w:r>
        <w:rPr>
          <w:u w:val="single"/>
        </w:rPr>
        <w:lastRenderedPageBreak/>
        <w:t>Friday 21</w:t>
      </w:r>
      <w:r w:rsidRPr="002F3968">
        <w:rPr>
          <w:u w:val="single"/>
          <w:vertAlign w:val="superscript"/>
        </w:rPr>
        <w:t>st</w:t>
      </w:r>
      <w:r>
        <w:rPr>
          <w:u w:val="single"/>
        </w:rPr>
        <w:t xml:space="preserve"> January 2022</w:t>
      </w:r>
    </w:p>
    <w:p w14:paraId="4FBCB320" w14:textId="5A633E6C" w:rsidR="00426871" w:rsidRDefault="00426871" w:rsidP="00426871">
      <w:pPr>
        <w:rPr>
          <w:u w:val="single"/>
        </w:rPr>
      </w:pPr>
      <w:r w:rsidRPr="00184E0A">
        <w:rPr>
          <w:u w:val="single"/>
        </w:rPr>
        <w:t xml:space="preserve">WALT: </w:t>
      </w:r>
      <w:r>
        <w:rPr>
          <w:u w:val="single"/>
        </w:rPr>
        <w:t xml:space="preserve">write one side of </w:t>
      </w:r>
      <w:r w:rsidRPr="00184E0A">
        <w:rPr>
          <w:u w:val="single"/>
        </w:rPr>
        <w:t>a balanced argument</w:t>
      </w:r>
    </w:p>
    <w:p w14:paraId="62AE264B" w14:textId="77777777" w:rsidR="002F3968" w:rsidRDefault="00680A27" w:rsidP="00832854">
      <w:r>
        <w:t xml:space="preserve">Task: </w:t>
      </w:r>
      <w:r w:rsidR="007C3344">
        <w:t xml:space="preserve">Present the points for the opposite point of view. </w:t>
      </w:r>
    </w:p>
    <w:p w14:paraId="475500FD" w14:textId="01CDA85C" w:rsidR="002F3968" w:rsidRDefault="00D85687" w:rsidP="00832854">
      <w:r>
        <w:t>Yesterday, i</w:t>
      </w:r>
      <w:r w:rsidR="007C3344">
        <w:t xml:space="preserve">f you wrote </w:t>
      </w:r>
      <w:r>
        <w:t>a paragraph about why mobile phones should be allowed in school,</w:t>
      </w:r>
      <w:r w:rsidR="002F3968">
        <w:t xml:space="preserve"> today write why they shouldn’t.  Likewise, if you wrote about why they shouldn’t yesterday, write about why they should be allowed in school today.</w:t>
      </w:r>
    </w:p>
    <w:p w14:paraId="0359C3D2" w14:textId="6581270B" w:rsidR="00D85687" w:rsidRDefault="00D85687" w:rsidP="00832854">
      <w:r>
        <w:t>Make sure you have</w:t>
      </w:r>
      <w:r w:rsidR="00680A27">
        <w:t xml:space="preserve"> 3 main points</w:t>
      </w:r>
      <w:r w:rsidR="002F3968">
        <w:t xml:space="preserve"> and e</w:t>
      </w:r>
      <w:r w:rsidR="00680A27">
        <w:t xml:space="preserve">nsure that you include a quote. </w:t>
      </w:r>
      <w:r w:rsidR="002F3968">
        <w:t xml:space="preserve">  Also, m</w:t>
      </w:r>
      <w:r w:rsidR="00680A27">
        <w:t xml:space="preserve">ake sure that you keep to the facts rather than expressing your opinion. </w:t>
      </w:r>
    </w:p>
    <w:p w14:paraId="3EC7DF86" w14:textId="77777777" w:rsidR="002F3968" w:rsidRDefault="002F3968" w:rsidP="00832854">
      <w:pPr>
        <w:rPr>
          <w:u w:val="single"/>
        </w:rPr>
      </w:pPr>
    </w:p>
    <w:p w14:paraId="337C7E85" w14:textId="14D6DEDD" w:rsidR="00832854" w:rsidRPr="00C715EC" w:rsidRDefault="00832854" w:rsidP="00832854">
      <w:pPr>
        <w:rPr>
          <w:u w:val="single"/>
        </w:rPr>
      </w:pPr>
      <w:r w:rsidRPr="00C715EC">
        <w:rPr>
          <w:u w:val="single"/>
        </w:rPr>
        <w:t>PE</w:t>
      </w:r>
      <w:r w:rsidR="00AD6F18" w:rsidRPr="00C715EC">
        <w:rPr>
          <w:u w:val="single"/>
        </w:rPr>
        <w:t>- Different types of throw</w:t>
      </w:r>
    </w:p>
    <w:p w14:paraId="3EAD7C86" w14:textId="060FB989" w:rsidR="00832854" w:rsidRPr="00832854" w:rsidRDefault="00832854" w:rsidP="00832854">
      <w:pPr>
        <w:pStyle w:val="ListParagraph"/>
        <w:numPr>
          <w:ilvl w:val="0"/>
          <w:numId w:val="3"/>
        </w:numPr>
      </w:pPr>
      <w:r w:rsidRPr="00832854">
        <w:t xml:space="preserve">The Gear </w:t>
      </w:r>
      <w:r>
        <w:t>C</w:t>
      </w:r>
      <w:r w:rsidRPr="00832854">
        <w:t>hange game</w:t>
      </w:r>
    </w:p>
    <w:p w14:paraId="5220125A" w14:textId="5686DABA" w:rsidR="00832854" w:rsidRDefault="00832854" w:rsidP="00832854">
      <w:pPr>
        <w:pStyle w:val="ListParagraph"/>
      </w:pPr>
      <w:r w:rsidRPr="00832854">
        <w:t>In big space, find different ways of moving, beginning with walking and jogging, moving into skipping, running</w:t>
      </w:r>
      <w:r>
        <w:t>.</w:t>
      </w:r>
    </w:p>
    <w:p w14:paraId="1B56BFB9" w14:textId="77777777" w:rsidR="00832854" w:rsidRPr="00832854" w:rsidRDefault="00832854" w:rsidP="00832854">
      <w:pPr>
        <w:pStyle w:val="ListParagraph"/>
      </w:pPr>
      <w:r w:rsidRPr="00832854">
        <w:t>Use gear numbers for different types of movement and speed.</w:t>
      </w:r>
    </w:p>
    <w:p w14:paraId="6A05D59A" w14:textId="401D1B8B" w:rsidR="00832854" w:rsidRDefault="00832854" w:rsidP="00832854">
      <w:pPr>
        <w:pStyle w:val="ListParagraph"/>
      </w:pPr>
      <w:r w:rsidRPr="00832854">
        <w:t>Gear 1: move slowly by walking</w:t>
      </w:r>
      <w:r w:rsidRPr="00832854">
        <w:br/>
        <w:t>Gear 2: jog</w:t>
      </w:r>
      <w:r w:rsidRPr="00832854">
        <w:br/>
        <w:t>Gear 3: skip</w:t>
      </w:r>
      <w:r w:rsidRPr="00832854">
        <w:br/>
        <w:t>Gear 4: run!</w:t>
      </w:r>
    </w:p>
    <w:p w14:paraId="1474CC8A" w14:textId="7C039C3B" w:rsidR="00832854" w:rsidRDefault="00832854" w:rsidP="00832854">
      <w:pPr>
        <w:pStyle w:val="ListParagraph"/>
        <w:numPr>
          <w:ilvl w:val="0"/>
          <w:numId w:val="3"/>
        </w:numPr>
      </w:pPr>
      <w:r>
        <w:t>Fill the square</w:t>
      </w:r>
    </w:p>
    <w:p w14:paraId="05139D8C" w14:textId="6CA5FBFD" w:rsidR="00832854" w:rsidRPr="00832854" w:rsidRDefault="00832854" w:rsidP="00A6670F">
      <w:pPr>
        <w:pStyle w:val="ListParagraph"/>
      </w:pPr>
      <w:r w:rsidRPr="00832854">
        <w:t>You need to lay a towel or a sheet flat on the floor about 4 big strides from where you are going to throw from.</w:t>
      </w:r>
    </w:p>
    <w:p w14:paraId="5C8FC319" w14:textId="5C9E609C" w:rsidR="00832854" w:rsidRDefault="00832854" w:rsidP="00A6670F">
      <w:pPr>
        <w:pStyle w:val="ListParagraph"/>
      </w:pPr>
      <w:r w:rsidRPr="00832854">
        <w:t>You need to throw the balls (one at a time) and try to get them to land on the target.</w:t>
      </w:r>
    </w:p>
    <w:p w14:paraId="151311E7" w14:textId="0487BF96" w:rsidR="00A6670F" w:rsidRDefault="00A6670F" w:rsidP="00A6670F">
      <w:pPr>
        <w:pStyle w:val="ListParagraph"/>
      </w:pPr>
      <w:r>
        <w:rPr>
          <w:noProof/>
          <w:lang w:eastAsia="en-GB"/>
        </w:rPr>
        <w:drawing>
          <wp:inline distT="0" distB="0" distL="0" distR="0" wp14:anchorId="5A264DBF" wp14:editId="7BA8D158">
            <wp:extent cx="2372008" cy="1013988"/>
            <wp:effectExtent l="0" t="0" r="0" b="0"/>
            <wp:docPr id="405" name="Google Shape;405;p54" descr="A picture containing text, grass, outdoor, sport&#10;&#10;Description automatically generated"/>
            <wp:cNvGraphicFramePr/>
            <a:graphic xmlns:a="http://schemas.openxmlformats.org/drawingml/2006/main">
              <a:graphicData uri="http://schemas.openxmlformats.org/drawingml/2006/picture">
                <pic:pic xmlns:pic="http://schemas.openxmlformats.org/drawingml/2006/picture">
                  <pic:nvPicPr>
                    <pic:cNvPr id="405" name="Google Shape;405;p54" descr="A picture containing text, grass, outdoor, sport&#10;&#10;Description automatically generated"/>
                    <pic:cNvPicPr preferRelativeResize="0"/>
                  </pic:nvPicPr>
                  <pic:blipFill>
                    <a:blip r:embed="rId74">
                      <a:alphaModFix/>
                    </a:blip>
                    <a:stretch>
                      <a:fillRect/>
                    </a:stretch>
                  </pic:blipFill>
                  <pic:spPr>
                    <a:xfrm>
                      <a:off x="0" y="0"/>
                      <a:ext cx="2398217" cy="1025192"/>
                    </a:xfrm>
                    <a:prstGeom prst="rect">
                      <a:avLst/>
                    </a:prstGeom>
                    <a:noFill/>
                    <a:ln>
                      <a:noFill/>
                    </a:ln>
                  </pic:spPr>
                </pic:pic>
              </a:graphicData>
            </a:graphic>
          </wp:inline>
        </w:drawing>
      </w:r>
    </w:p>
    <w:p w14:paraId="05FD723C" w14:textId="6627C5C1" w:rsidR="00A6670F" w:rsidRDefault="00A6670F" w:rsidP="00A6670F">
      <w:pPr>
        <w:pStyle w:val="ListParagraph"/>
      </w:pPr>
      <w:r w:rsidRPr="00A6670F">
        <w:t>Throw the 6 objects (one at a time) from behind your marker line, and try to get them to all land inside the big target square. After 6 goes, collect up the ones that missed, and do it again. Keep doing this until you can get all 6 into the square.</w:t>
      </w:r>
    </w:p>
    <w:p w14:paraId="65D9AAFE" w14:textId="42AC0175" w:rsidR="00A6670F" w:rsidRPr="00A6670F" w:rsidRDefault="00A6670F" w:rsidP="00A6670F">
      <w:pPr>
        <w:pStyle w:val="ListParagraph"/>
      </w:pPr>
      <w:r w:rsidRPr="00A6670F">
        <w:t>Try the game using different types of throw</w:t>
      </w:r>
    </w:p>
    <w:p w14:paraId="6A81C4B0" w14:textId="77777777" w:rsidR="00A6670F" w:rsidRPr="00A6670F" w:rsidRDefault="00A6670F" w:rsidP="00A6670F">
      <w:pPr>
        <w:pStyle w:val="ListParagraph"/>
        <w:numPr>
          <w:ilvl w:val="0"/>
          <w:numId w:val="4"/>
        </w:numPr>
      </w:pPr>
      <w:r w:rsidRPr="00A6670F">
        <w:t>Under-arm</w:t>
      </w:r>
    </w:p>
    <w:p w14:paraId="0F637BCB" w14:textId="376E1D88" w:rsidR="00A6670F" w:rsidRPr="00A6670F" w:rsidRDefault="00A6670F" w:rsidP="00A6670F">
      <w:pPr>
        <w:pStyle w:val="ListParagraph"/>
        <w:numPr>
          <w:ilvl w:val="0"/>
          <w:numId w:val="4"/>
        </w:numPr>
      </w:pPr>
      <w:r w:rsidRPr="00A6670F">
        <w:t>Over-arm</w:t>
      </w:r>
    </w:p>
    <w:p w14:paraId="7690C4C7" w14:textId="11BF0657" w:rsidR="00A6670F" w:rsidRPr="00A6670F" w:rsidRDefault="00A6670F" w:rsidP="00A6670F">
      <w:pPr>
        <w:pStyle w:val="ListParagraph"/>
        <w:numPr>
          <w:ilvl w:val="0"/>
          <w:numId w:val="4"/>
        </w:numPr>
      </w:pPr>
      <w:r w:rsidRPr="00A6670F">
        <w:t xml:space="preserve">With two hands </w:t>
      </w:r>
    </w:p>
    <w:p w14:paraId="0C28E844" w14:textId="77777777" w:rsidR="00514D40" w:rsidRDefault="00514D40" w:rsidP="00A6670F">
      <w:pPr>
        <w:pStyle w:val="ListParagraph"/>
        <w:numPr>
          <w:ilvl w:val="0"/>
          <w:numId w:val="3"/>
        </w:numPr>
      </w:pPr>
      <w:r>
        <w:t>Stretch</w:t>
      </w:r>
    </w:p>
    <w:p w14:paraId="262F4B73" w14:textId="3EA741D8" w:rsidR="00A6670F" w:rsidRPr="00832854" w:rsidRDefault="00514D40" w:rsidP="00AD6F18">
      <w:pPr>
        <w:pStyle w:val="ListParagraph"/>
      </w:pPr>
      <w:r w:rsidRPr="00514D40">
        <w:rPr>
          <w:noProof/>
          <w:lang w:eastAsia="en-GB"/>
        </w:rPr>
        <w:drawing>
          <wp:inline distT="0" distB="0" distL="0" distR="0" wp14:anchorId="5A164606" wp14:editId="0CC74A2A">
            <wp:extent cx="2546350" cy="1079364"/>
            <wp:effectExtent l="0" t="0" r="6350" b="6985"/>
            <wp:docPr id="10" name="Picture 10" descr="A picture containing text,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outdoor, sport&#10;&#10;Description automatically generated"/>
                    <pic:cNvPicPr/>
                  </pic:nvPicPr>
                  <pic:blipFill>
                    <a:blip r:embed="rId75"/>
                    <a:stretch>
                      <a:fillRect/>
                    </a:stretch>
                  </pic:blipFill>
                  <pic:spPr>
                    <a:xfrm>
                      <a:off x="0" y="0"/>
                      <a:ext cx="2602377" cy="1103113"/>
                    </a:xfrm>
                    <a:prstGeom prst="rect">
                      <a:avLst/>
                    </a:prstGeom>
                  </pic:spPr>
                </pic:pic>
              </a:graphicData>
            </a:graphic>
          </wp:inline>
        </w:drawing>
      </w:r>
    </w:p>
    <w:p w14:paraId="29FF81C8" w14:textId="489BE06A" w:rsidR="00832854" w:rsidRDefault="00832854" w:rsidP="00832854">
      <w:pPr>
        <w:pStyle w:val="ListParagraph"/>
      </w:pPr>
    </w:p>
    <w:p w14:paraId="183DAA71" w14:textId="77777777" w:rsidR="002F3968" w:rsidRDefault="002F3968" w:rsidP="00AD6F18"/>
    <w:p w14:paraId="41A38C48" w14:textId="77777777" w:rsidR="002F3968" w:rsidRDefault="002F3968" w:rsidP="00AD6F18"/>
    <w:p w14:paraId="30D72A46" w14:textId="77777777" w:rsidR="002F3968" w:rsidRDefault="002F3968" w:rsidP="00AD6F18"/>
    <w:p w14:paraId="7B67D316" w14:textId="3A498098" w:rsidR="002F3968" w:rsidRPr="002F3968" w:rsidRDefault="00514D40" w:rsidP="00AD6F18">
      <w:pPr>
        <w:rPr>
          <w:u w:val="single"/>
        </w:rPr>
      </w:pPr>
      <w:r w:rsidRPr="002F3968">
        <w:rPr>
          <w:u w:val="single"/>
        </w:rPr>
        <w:lastRenderedPageBreak/>
        <w:t xml:space="preserve">Friday </w:t>
      </w:r>
      <w:r w:rsidR="002F3968" w:rsidRPr="002F3968">
        <w:rPr>
          <w:u w:val="single"/>
        </w:rPr>
        <w:t>21</w:t>
      </w:r>
      <w:r w:rsidR="002F3968" w:rsidRPr="002F3968">
        <w:rPr>
          <w:u w:val="single"/>
          <w:vertAlign w:val="superscript"/>
        </w:rPr>
        <w:t>st</w:t>
      </w:r>
      <w:r w:rsidR="002F3968" w:rsidRPr="002F3968">
        <w:rPr>
          <w:u w:val="single"/>
        </w:rPr>
        <w:t xml:space="preserve"> January 2022</w:t>
      </w:r>
    </w:p>
    <w:p w14:paraId="6C46ECC1" w14:textId="638C01DE" w:rsidR="00AD6F18" w:rsidRDefault="00514D40" w:rsidP="00AD6F18">
      <w:r>
        <w:t>Music</w:t>
      </w:r>
      <w:r w:rsidR="00AD6F18">
        <w:t>- Pulse and rhythm</w:t>
      </w:r>
    </w:p>
    <w:p w14:paraId="2361AC96" w14:textId="2250190A" w:rsidR="00680A27" w:rsidRPr="00AD6F18" w:rsidRDefault="002F3968" w:rsidP="002F3968">
      <w:r w:rsidRPr="00AD6F18">
        <w:rPr>
          <w:noProof/>
          <w:lang w:eastAsia="en-GB"/>
        </w:rPr>
        <w:drawing>
          <wp:anchor distT="0" distB="0" distL="114300" distR="114300" simplePos="0" relativeHeight="251670528" behindDoc="1" locked="0" layoutInCell="1" allowOverlap="1" wp14:anchorId="3D142D28" wp14:editId="75DD6A93">
            <wp:simplePos x="0" y="0"/>
            <wp:positionH relativeFrom="margin">
              <wp:align>left</wp:align>
            </wp:positionH>
            <wp:positionV relativeFrom="paragraph">
              <wp:posOffset>363855</wp:posOffset>
            </wp:positionV>
            <wp:extent cx="1701165" cy="1707515"/>
            <wp:effectExtent l="0" t="0" r="0" b="6985"/>
            <wp:wrapTight wrapText="bothSides">
              <wp:wrapPolygon edited="0">
                <wp:start x="0" y="0"/>
                <wp:lineTo x="0" y="21447"/>
                <wp:lineTo x="21286" y="21447"/>
                <wp:lineTo x="21286" y="0"/>
                <wp:lineTo x="0" y="0"/>
              </wp:wrapPolygon>
            </wp:wrapTight>
            <wp:docPr id="14" name="Picture 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r cod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701165" cy="1707515"/>
                    </a:xfrm>
                    <a:prstGeom prst="rect">
                      <a:avLst/>
                    </a:prstGeom>
                  </pic:spPr>
                </pic:pic>
              </a:graphicData>
            </a:graphic>
            <wp14:sizeRelH relativeFrom="margin">
              <wp14:pctWidth>0</wp14:pctWidth>
            </wp14:sizeRelH>
            <wp14:sizeRelV relativeFrom="margin">
              <wp14:pctHeight>0</wp14:pctHeight>
            </wp14:sizeRelV>
          </wp:anchor>
        </w:drawing>
      </w:r>
      <w:hyperlink r:id="rId77" w:history="1">
        <w:r w:rsidR="00AD6F18" w:rsidRPr="005C689E">
          <w:rPr>
            <w:rStyle w:val="Hyperlink"/>
          </w:rPr>
          <w:t>https://classroom.thenational.academy/lessons/understanding-pulse-and-rhythm-6tjkjd</w:t>
        </w:r>
      </w:hyperlink>
      <w:r w:rsidR="00AD6F18">
        <w:t xml:space="preserve"> </w:t>
      </w:r>
    </w:p>
    <w:sectPr w:rsidR="00680A27" w:rsidRPr="00AD6F18" w:rsidSect="00BC13F9">
      <w:pgSz w:w="11906" w:h="16838"/>
      <w:pgMar w:top="1440" w:right="1440" w:bottom="28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48B14A" w14:textId="77777777" w:rsidR="00593C54" w:rsidRDefault="00593C54" w:rsidP="008C5AAB">
      <w:pPr>
        <w:spacing w:after="0" w:line="240" w:lineRule="auto"/>
      </w:pPr>
      <w:r>
        <w:separator/>
      </w:r>
    </w:p>
  </w:endnote>
  <w:endnote w:type="continuationSeparator" w:id="0">
    <w:p w14:paraId="7D349D1D" w14:textId="77777777" w:rsidR="00593C54" w:rsidRDefault="00593C54" w:rsidP="008C5A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90EF30" w14:textId="77777777" w:rsidR="00593C54" w:rsidRDefault="00593C54" w:rsidP="008C5AAB">
      <w:pPr>
        <w:spacing w:after="0" w:line="240" w:lineRule="auto"/>
      </w:pPr>
      <w:r>
        <w:separator/>
      </w:r>
    </w:p>
  </w:footnote>
  <w:footnote w:type="continuationSeparator" w:id="0">
    <w:p w14:paraId="4BF2D5FA" w14:textId="77777777" w:rsidR="00593C54" w:rsidRDefault="00593C54" w:rsidP="008C5A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447D24"/>
    <w:multiLevelType w:val="hybridMultilevel"/>
    <w:tmpl w:val="C5F0020C"/>
    <w:lvl w:ilvl="0" w:tplc="96FCBCA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B9F668A"/>
    <w:multiLevelType w:val="hybridMultilevel"/>
    <w:tmpl w:val="06BEF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E17FF6"/>
    <w:multiLevelType w:val="hybridMultilevel"/>
    <w:tmpl w:val="956848E4"/>
    <w:lvl w:ilvl="0" w:tplc="DEDACB0A">
      <w:start w:val="1"/>
      <w:numFmt w:val="bullet"/>
      <w:lvlText w:val="●"/>
      <w:lvlJc w:val="left"/>
      <w:pPr>
        <w:tabs>
          <w:tab w:val="num" w:pos="720"/>
        </w:tabs>
        <w:ind w:left="720" w:hanging="360"/>
      </w:pPr>
      <w:rPr>
        <w:rFonts w:ascii="Times New Roman" w:hAnsi="Times New Roman" w:hint="default"/>
      </w:rPr>
    </w:lvl>
    <w:lvl w:ilvl="1" w:tplc="E54E6244" w:tentative="1">
      <w:start w:val="1"/>
      <w:numFmt w:val="bullet"/>
      <w:lvlText w:val="●"/>
      <w:lvlJc w:val="left"/>
      <w:pPr>
        <w:tabs>
          <w:tab w:val="num" w:pos="1440"/>
        </w:tabs>
        <w:ind w:left="1440" w:hanging="360"/>
      </w:pPr>
      <w:rPr>
        <w:rFonts w:ascii="Times New Roman" w:hAnsi="Times New Roman" w:hint="default"/>
      </w:rPr>
    </w:lvl>
    <w:lvl w:ilvl="2" w:tplc="2C004030" w:tentative="1">
      <w:start w:val="1"/>
      <w:numFmt w:val="bullet"/>
      <w:lvlText w:val="●"/>
      <w:lvlJc w:val="left"/>
      <w:pPr>
        <w:tabs>
          <w:tab w:val="num" w:pos="2160"/>
        </w:tabs>
        <w:ind w:left="2160" w:hanging="360"/>
      </w:pPr>
      <w:rPr>
        <w:rFonts w:ascii="Times New Roman" w:hAnsi="Times New Roman" w:hint="default"/>
      </w:rPr>
    </w:lvl>
    <w:lvl w:ilvl="3" w:tplc="BC160BEE" w:tentative="1">
      <w:start w:val="1"/>
      <w:numFmt w:val="bullet"/>
      <w:lvlText w:val="●"/>
      <w:lvlJc w:val="left"/>
      <w:pPr>
        <w:tabs>
          <w:tab w:val="num" w:pos="2880"/>
        </w:tabs>
        <w:ind w:left="2880" w:hanging="360"/>
      </w:pPr>
      <w:rPr>
        <w:rFonts w:ascii="Times New Roman" w:hAnsi="Times New Roman" w:hint="default"/>
      </w:rPr>
    </w:lvl>
    <w:lvl w:ilvl="4" w:tplc="0DE8E87E" w:tentative="1">
      <w:start w:val="1"/>
      <w:numFmt w:val="bullet"/>
      <w:lvlText w:val="●"/>
      <w:lvlJc w:val="left"/>
      <w:pPr>
        <w:tabs>
          <w:tab w:val="num" w:pos="3600"/>
        </w:tabs>
        <w:ind w:left="3600" w:hanging="360"/>
      </w:pPr>
      <w:rPr>
        <w:rFonts w:ascii="Times New Roman" w:hAnsi="Times New Roman" w:hint="default"/>
      </w:rPr>
    </w:lvl>
    <w:lvl w:ilvl="5" w:tplc="C4AA3C6A" w:tentative="1">
      <w:start w:val="1"/>
      <w:numFmt w:val="bullet"/>
      <w:lvlText w:val="●"/>
      <w:lvlJc w:val="left"/>
      <w:pPr>
        <w:tabs>
          <w:tab w:val="num" w:pos="4320"/>
        </w:tabs>
        <w:ind w:left="4320" w:hanging="360"/>
      </w:pPr>
      <w:rPr>
        <w:rFonts w:ascii="Times New Roman" w:hAnsi="Times New Roman" w:hint="default"/>
      </w:rPr>
    </w:lvl>
    <w:lvl w:ilvl="6" w:tplc="226617C0" w:tentative="1">
      <w:start w:val="1"/>
      <w:numFmt w:val="bullet"/>
      <w:lvlText w:val="●"/>
      <w:lvlJc w:val="left"/>
      <w:pPr>
        <w:tabs>
          <w:tab w:val="num" w:pos="5040"/>
        </w:tabs>
        <w:ind w:left="5040" w:hanging="360"/>
      </w:pPr>
      <w:rPr>
        <w:rFonts w:ascii="Times New Roman" w:hAnsi="Times New Roman" w:hint="default"/>
      </w:rPr>
    </w:lvl>
    <w:lvl w:ilvl="7" w:tplc="8B3AC6D6" w:tentative="1">
      <w:start w:val="1"/>
      <w:numFmt w:val="bullet"/>
      <w:lvlText w:val="●"/>
      <w:lvlJc w:val="left"/>
      <w:pPr>
        <w:tabs>
          <w:tab w:val="num" w:pos="5760"/>
        </w:tabs>
        <w:ind w:left="5760" w:hanging="360"/>
      </w:pPr>
      <w:rPr>
        <w:rFonts w:ascii="Times New Roman" w:hAnsi="Times New Roman" w:hint="default"/>
      </w:rPr>
    </w:lvl>
    <w:lvl w:ilvl="8" w:tplc="A83233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474E2EFA"/>
    <w:multiLevelType w:val="hybridMultilevel"/>
    <w:tmpl w:val="EF6244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1B841F8"/>
    <w:multiLevelType w:val="hybridMultilevel"/>
    <w:tmpl w:val="D2AEFF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6DD"/>
    <w:rsid w:val="00083A26"/>
    <w:rsid w:val="0009520D"/>
    <w:rsid w:val="000E4F66"/>
    <w:rsid w:val="00111203"/>
    <w:rsid w:val="00144C52"/>
    <w:rsid w:val="00181326"/>
    <w:rsid w:val="00184E0A"/>
    <w:rsid w:val="00186D68"/>
    <w:rsid w:val="001B3B13"/>
    <w:rsid w:val="001D33B5"/>
    <w:rsid w:val="001F3848"/>
    <w:rsid w:val="0022140E"/>
    <w:rsid w:val="00231ED4"/>
    <w:rsid w:val="002573F9"/>
    <w:rsid w:val="002F3968"/>
    <w:rsid w:val="00307ADF"/>
    <w:rsid w:val="00310F9B"/>
    <w:rsid w:val="00337378"/>
    <w:rsid w:val="00364A49"/>
    <w:rsid w:val="003A42F4"/>
    <w:rsid w:val="00426871"/>
    <w:rsid w:val="00442C42"/>
    <w:rsid w:val="00494436"/>
    <w:rsid w:val="004A42A9"/>
    <w:rsid w:val="004D240A"/>
    <w:rsid w:val="00514D40"/>
    <w:rsid w:val="005379BE"/>
    <w:rsid w:val="00586AAF"/>
    <w:rsid w:val="00593C54"/>
    <w:rsid w:val="00627920"/>
    <w:rsid w:val="006340B7"/>
    <w:rsid w:val="00680A27"/>
    <w:rsid w:val="006A5A75"/>
    <w:rsid w:val="006C0300"/>
    <w:rsid w:val="006D16DD"/>
    <w:rsid w:val="006D35DB"/>
    <w:rsid w:val="0071178E"/>
    <w:rsid w:val="007353EE"/>
    <w:rsid w:val="007B6766"/>
    <w:rsid w:val="007C3344"/>
    <w:rsid w:val="007D67EE"/>
    <w:rsid w:val="007F11A4"/>
    <w:rsid w:val="007F37FA"/>
    <w:rsid w:val="007F419C"/>
    <w:rsid w:val="00820752"/>
    <w:rsid w:val="00832854"/>
    <w:rsid w:val="008359F9"/>
    <w:rsid w:val="008404AC"/>
    <w:rsid w:val="00844B67"/>
    <w:rsid w:val="00857B62"/>
    <w:rsid w:val="008A175E"/>
    <w:rsid w:val="008A37D0"/>
    <w:rsid w:val="008C5AAB"/>
    <w:rsid w:val="008D1BE6"/>
    <w:rsid w:val="008F285D"/>
    <w:rsid w:val="008F3B80"/>
    <w:rsid w:val="0092472F"/>
    <w:rsid w:val="0092600B"/>
    <w:rsid w:val="00957886"/>
    <w:rsid w:val="009609E1"/>
    <w:rsid w:val="00980B77"/>
    <w:rsid w:val="009D23A5"/>
    <w:rsid w:val="009F4E75"/>
    <w:rsid w:val="00A03625"/>
    <w:rsid w:val="00A166AE"/>
    <w:rsid w:val="00A25DCE"/>
    <w:rsid w:val="00A6670F"/>
    <w:rsid w:val="00A909D0"/>
    <w:rsid w:val="00A91656"/>
    <w:rsid w:val="00AD6F18"/>
    <w:rsid w:val="00B145D4"/>
    <w:rsid w:val="00B20A6F"/>
    <w:rsid w:val="00B559F8"/>
    <w:rsid w:val="00B72FA9"/>
    <w:rsid w:val="00BA529C"/>
    <w:rsid w:val="00BC13F9"/>
    <w:rsid w:val="00C50B38"/>
    <w:rsid w:val="00C715EC"/>
    <w:rsid w:val="00C81970"/>
    <w:rsid w:val="00C82A34"/>
    <w:rsid w:val="00CA21DA"/>
    <w:rsid w:val="00D47354"/>
    <w:rsid w:val="00D85687"/>
    <w:rsid w:val="00D86412"/>
    <w:rsid w:val="00DA77C1"/>
    <w:rsid w:val="00E165EF"/>
    <w:rsid w:val="00E6628C"/>
    <w:rsid w:val="00E67AAA"/>
    <w:rsid w:val="00EA2431"/>
    <w:rsid w:val="00ED5BEA"/>
    <w:rsid w:val="00F00A62"/>
    <w:rsid w:val="00F20D3D"/>
    <w:rsid w:val="00FB4EAE"/>
    <w:rsid w:val="00FC638E"/>
    <w:rsid w:val="01E8A882"/>
    <w:rsid w:val="059FFA3E"/>
    <w:rsid w:val="0A1CFD56"/>
    <w:rsid w:val="0C1D7C89"/>
    <w:rsid w:val="13D544B1"/>
    <w:rsid w:val="2D62B9D0"/>
    <w:rsid w:val="2D92B3EE"/>
    <w:rsid w:val="2E6141AC"/>
    <w:rsid w:val="315A1A2E"/>
    <w:rsid w:val="33B17F65"/>
    <w:rsid w:val="3BCA6E89"/>
    <w:rsid w:val="3DB06E41"/>
    <w:rsid w:val="52079B66"/>
    <w:rsid w:val="565D527E"/>
    <w:rsid w:val="5D4678BE"/>
    <w:rsid w:val="6166A168"/>
    <w:rsid w:val="6DB42E3B"/>
    <w:rsid w:val="74174A2B"/>
    <w:rsid w:val="749BD74E"/>
    <w:rsid w:val="7ABA5E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FF1E0"/>
  <w15:chartTrackingRefBased/>
  <w15:docId w15:val="{9087EA29-A4C3-4FB8-A6D2-14413F198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16DD"/>
  </w:style>
  <w:style w:type="paragraph" w:styleId="Heading1">
    <w:name w:val="heading 1"/>
    <w:basedOn w:val="Normal"/>
    <w:next w:val="Normal"/>
    <w:link w:val="Heading1Char"/>
    <w:uiPriority w:val="9"/>
    <w:qFormat/>
    <w:rsid w:val="009260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A9165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2472F"/>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5">
    <w:name w:val="heading 5"/>
    <w:basedOn w:val="Normal"/>
    <w:next w:val="Normal"/>
    <w:link w:val="Heading5Char"/>
    <w:uiPriority w:val="9"/>
    <w:semiHidden/>
    <w:unhideWhenUsed/>
    <w:qFormat/>
    <w:rsid w:val="0092600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D1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353EE"/>
    <w:pPr>
      <w:ind w:left="720"/>
      <w:contextualSpacing/>
    </w:pPr>
  </w:style>
  <w:style w:type="paragraph" w:styleId="BalloonText">
    <w:name w:val="Balloon Text"/>
    <w:basedOn w:val="Normal"/>
    <w:link w:val="BalloonTextChar"/>
    <w:uiPriority w:val="99"/>
    <w:semiHidden/>
    <w:unhideWhenUsed/>
    <w:rsid w:val="00364A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4A49"/>
    <w:rPr>
      <w:rFonts w:ascii="Segoe UI" w:hAnsi="Segoe UI" w:cs="Segoe UI"/>
      <w:sz w:val="18"/>
      <w:szCs w:val="18"/>
    </w:rPr>
  </w:style>
  <w:style w:type="paragraph" w:styleId="Header">
    <w:name w:val="header"/>
    <w:basedOn w:val="Normal"/>
    <w:link w:val="HeaderChar"/>
    <w:uiPriority w:val="99"/>
    <w:unhideWhenUsed/>
    <w:rsid w:val="008C5A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5AAB"/>
  </w:style>
  <w:style w:type="paragraph" w:styleId="Footer">
    <w:name w:val="footer"/>
    <w:basedOn w:val="Normal"/>
    <w:link w:val="FooterChar"/>
    <w:uiPriority w:val="99"/>
    <w:unhideWhenUsed/>
    <w:rsid w:val="008C5A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5AAB"/>
  </w:style>
  <w:style w:type="paragraph" w:customStyle="1" w:styleId="paragraph">
    <w:name w:val="paragraph"/>
    <w:basedOn w:val="Normal"/>
    <w:rsid w:val="00CA21D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CA21DA"/>
  </w:style>
  <w:style w:type="character" w:customStyle="1" w:styleId="normaltextrun">
    <w:name w:val="normaltextrun"/>
    <w:basedOn w:val="DefaultParagraphFont"/>
    <w:rsid w:val="00CA21DA"/>
  </w:style>
  <w:style w:type="character" w:customStyle="1" w:styleId="findhit">
    <w:name w:val="findhit"/>
    <w:basedOn w:val="DefaultParagraphFont"/>
    <w:rsid w:val="00CA21DA"/>
  </w:style>
  <w:style w:type="character" w:styleId="Hyperlink">
    <w:name w:val="Hyperlink"/>
    <w:basedOn w:val="DefaultParagraphFont"/>
    <w:uiPriority w:val="99"/>
    <w:unhideWhenUsed/>
    <w:rsid w:val="00186D68"/>
    <w:rPr>
      <w:color w:val="0563C1" w:themeColor="hyperlink"/>
      <w:u w:val="single"/>
    </w:rPr>
  </w:style>
  <w:style w:type="character" w:customStyle="1" w:styleId="UnresolvedMention1">
    <w:name w:val="Unresolved Mention1"/>
    <w:basedOn w:val="DefaultParagraphFont"/>
    <w:uiPriority w:val="99"/>
    <w:semiHidden/>
    <w:unhideWhenUsed/>
    <w:rsid w:val="00186D68"/>
    <w:rPr>
      <w:color w:val="605E5C"/>
      <w:shd w:val="clear" w:color="auto" w:fill="E1DFDD"/>
    </w:rPr>
  </w:style>
  <w:style w:type="character" w:customStyle="1" w:styleId="Heading3Char">
    <w:name w:val="Heading 3 Char"/>
    <w:basedOn w:val="DefaultParagraphFont"/>
    <w:link w:val="Heading3"/>
    <w:uiPriority w:val="9"/>
    <w:rsid w:val="0092472F"/>
    <w:rPr>
      <w:rFonts w:ascii="Times New Roman" w:eastAsia="Times New Roman" w:hAnsi="Times New Roman" w:cs="Times New Roman"/>
      <w:b/>
      <w:bCs/>
      <w:sz w:val="27"/>
      <w:szCs w:val="27"/>
      <w:lang w:eastAsia="en-GB"/>
    </w:rPr>
  </w:style>
  <w:style w:type="character" w:styleId="HTMLCite">
    <w:name w:val="HTML Cite"/>
    <w:basedOn w:val="DefaultParagraphFont"/>
    <w:uiPriority w:val="99"/>
    <w:semiHidden/>
    <w:unhideWhenUsed/>
    <w:rsid w:val="0092472F"/>
    <w:rPr>
      <w:i/>
      <w:iCs/>
    </w:rPr>
  </w:style>
  <w:style w:type="character" w:styleId="FollowedHyperlink">
    <w:name w:val="FollowedHyperlink"/>
    <w:basedOn w:val="DefaultParagraphFont"/>
    <w:uiPriority w:val="99"/>
    <w:semiHidden/>
    <w:unhideWhenUsed/>
    <w:rsid w:val="0092472F"/>
    <w:rPr>
      <w:color w:val="954F72" w:themeColor="followedHyperlink"/>
      <w:u w:val="single"/>
    </w:rPr>
  </w:style>
  <w:style w:type="character" w:customStyle="1" w:styleId="Heading1Char">
    <w:name w:val="Heading 1 Char"/>
    <w:basedOn w:val="DefaultParagraphFont"/>
    <w:link w:val="Heading1"/>
    <w:uiPriority w:val="9"/>
    <w:rsid w:val="0092600B"/>
    <w:rPr>
      <w:rFonts w:asciiTheme="majorHAnsi" w:eastAsiaTheme="majorEastAsia" w:hAnsiTheme="majorHAnsi" w:cstheme="majorBidi"/>
      <w:color w:val="2E74B5" w:themeColor="accent1" w:themeShade="BF"/>
      <w:sz w:val="32"/>
      <w:szCs w:val="32"/>
    </w:rPr>
  </w:style>
  <w:style w:type="character" w:customStyle="1" w:styleId="Heading5Char">
    <w:name w:val="Heading 5 Char"/>
    <w:basedOn w:val="DefaultParagraphFont"/>
    <w:link w:val="Heading5"/>
    <w:uiPriority w:val="9"/>
    <w:semiHidden/>
    <w:rsid w:val="0092600B"/>
    <w:rPr>
      <w:rFonts w:asciiTheme="majorHAnsi" w:eastAsiaTheme="majorEastAsia" w:hAnsiTheme="majorHAnsi" w:cstheme="majorBidi"/>
      <w:color w:val="2E74B5" w:themeColor="accent1" w:themeShade="BF"/>
    </w:rPr>
  </w:style>
  <w:style w:type="character" w:customStyle="1" w:styleId="contdifftext">
    <w:name w:val="contdifftext"/>
    <w:basedOn w:val="DefaultParagraphFont"/>
    <w:rsid w:val="0092600B"/>
  </w:style>
  <w:style w:type="character" w:customStyle="1" w:styleId="verbosecl">
    <w:name w:val="verbosecl"/>
    <w:basedOn w:val="DefaultParagraphFont"/>
    <w:rsid w:val="0092600B"/>
  </w:style>
  <w:style w:type="paragraph" w:styleId="NormalWeb">
    <w:name w:val="Normal (Web)"/>
    <w:basedOn w:val="Normal"/>
    <w:uiPriority w:val="99"/>
    <w:unhideWhenUsed/>
    <w:rsid w:val="009260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n">
    <w:name w:val="mn"/>
    <w:basedOn w:val="DefaultParagraphFont"/>
    <w:rsid w:val="0092600B"/>
  </w:style>
  <w:style w:type="character" w:customStyle="1" w:styleId="Heading2Char">
    <w:name w:val="Heading 2 Char"/>
    <w:basedOn w:val="DefaultParagraphFont"/>
    <w:link w:val="Heading2"/>
    <w:uiPriority w:val="9"/>
    <w:semiHidden/>
    <w:rsid w:val="00A91656"/>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136916">
      <w:bodyDiv w:val="1"/>
      <w:marLeft w:val="0"/>
      <w:marRight w:val="0"/>
      <w:marTop w:val="0"/>
      <w:marBottom w:val="0"/>
      <w:divBdr>
        <w:top w:val="none" w:sz="0" w:space="0" w:color="auto"/>
        <w:left w:val="none" w:sz="0" w:space="0" w:color="auto"/>
        <w:bottom w:val="none" w:sz="0" w:space="0" w:color="auto"/>
        <w:right w:val="none" w:sz="0" w:space="0" w:color="auto"/>
      </w:divBdr>
    </w:div>
    <w:div w:id="381443545">
      <w:bodyDiv w:val="1"/>
      <w:marLeft w:val="0"/>
      <w:marRight w:val="0"/>
      <w:marTop w:val="0"/>
      <w:marBottom w:val="0"/>
      <w:divBdr>
        <w:top w:val="none" w:sz="0" w:space="0" w:color="auto"/>
        <w:left w:val="none" w:sz="0" w:space="0" w:color="auto"/>
        <w:bottom w:val="none" w:sz="0" w:space="0" w:color="auto"/>
        <w:right w:val="none" w:sz="0" w:space="0" w:color="auto"/>
      </w:divBdr>
    </w:div>
    <w:div w:id="435175411">
      <w:bodyDiv w:val="1"/>
      <w:marLeft w:val="0"/>
      <w:marRight w:val="0"/>
      <w:marTop w:val="0"/>
      <w:marBottom w:val="0"/>
      <w:divBdr>
        <w:top w:val="none" w:sz="0" w:space="0" w:color="auto"/>
        <w:left w:val="none" w:sz="0" w:space="0" w:color="auto"/>
        <w:bottom w:val="none" w:sz="0" w:space="0" w:color="auto"/>
        <w:right w:val="none" w:sz="0" w:space="0" w:color="auto"/>
      </w:divBdr>
      <w:divsChild>
        <w:div w:id="240722826">
          <w:marLeft w:val="0"/>
          <w:marRight w:val="0"/>
          <w:marTop w:val="0"/>
          <w:marBottom w:val="0"/>
          <w:divBdr>
            <w:top w:val="none" w:sz="0" w:space="0" w:color="auto"/>
            <w:left w:val="none" w:sz="0" w:space="0" w:color="auto"/>
            <w:bottom w:val="none" w:sz="0" w:space="0" w:color="auto"/>
            <w:right w:val="none" w:sz="0" w:space="0" w:color="auto"/>
          </w:divBdr>
        </w:div>
        <w:div w:id="2002274954">
          <w:marLeft w:val="0"/>
          <w:marRight w:val="0"/>
          <w:marTop w:val="0"/>
          <w:marBottom w:val="0"/>
          <w:divBdr>
            <w:top w:val="none" w:sz="0" w:space="0" w:color="auto"/>
            <w:left w:val="none" w:sz="0" w:space="0" w:color="auto"/>
            <w:bottom w:val="none" w:sz="0" w:space="0" w:color="auto"/>
            <w:right w:val="none" w:sz="0" w:space="0" w:color="auto"/>
          </w:divBdr>
        </w:div>
        <w:div w:id="616717589">
          <w:marLeft w:val="0"/>
          <w:marRight w:val="0"/>
          <w:marTop w:val="0"/>
          <w:marBottom w:val="0"/>
          <w:divBdr>
            <w:top w:val="none" w:sz="0" w:space="0" w:color="auto"/>
            <w:left w:val="none" w:sz="0" w:space="0" w:color="auto"/>
            <w:bottom w:val="none" w:sz="0" w:space="0" w:color="auto"/>
            <w:right w:val="none" w:sz="0" w:space="0" w:color="auto"/>
          </w:divBdr>
        </w:div>
        <w:div w:id="571280640">
          <w:marLeft w:val="0"/>
          <w:marRight w:val="0"/>
          <w:marTop w:val="0"/>
          <w:marBottom w:val="0"/>
          <w:divBdr>
            <w:top w:val="none" w:sz="0" w:space="0" w:color="auto"/>
            <w:left w:val="none" w:sz="0" w:space="0" w:color="auto"/>
            <w:bottom w:val="none" w:sz="0" w:space="0" w:color="auto"/>
            <w:right w:val="none" w:sz="0" w:space="0" w:color="auto"/>
          </w:divBdr>
        </w:div>
        <w:div w:id="897396616">
          <w:marLeft w:val="0"/>
          <w:marRight w:val="0"/>
          <w:marTop w:val="0"/>
          <w:marBottom w:val="0"/>
          <w:divBdr>
            <w:top w:val="none" w:sz="0" w:space="0" w:color="auto"/>
            <w:left w:val="none" w:sz="0" w:space="0" w:color="auto"/>
            <w:bottom w:val="none" w:sz="0" w:space="0" w:color="auto"/>
            <w:right w:val="none" w:sz="0" w:space="0" w:color="auto"/>
          </w:divBdr>
        </w:div>
        <w:div w:id="399137113">
          <w:marLeft w:val="0"/>
          <w:marRight w:val="0"/>
          <w:marTop w:val="0"/>
          <w:marBottom w:val="0"/>
          <w:divBdr>
            <w:top w:val="none" w:sz="0" w:space="0" w:color="auto"/>
            <w:left w:val="none" w:sz="0" w:space="0" w:color="auto"/>
            <w:bottom w:val="none" w:sz="0" w:space="0" w:color="auto"/>
            <w:right w:val="none" w:sz="0" w:space="0" w:color="auto"/>
          </w:divBdr>
        </w:div>
        <w:div w:id="1160848691">
          <w:marLeft w:val="0"/>
          <w:marRight w:val="0"/>
          <w:marTop w:val="0"/>
          <w:marBottom w:val="0"/>
          <w:divBdr>
            <w:top w:val="none" w:sz="0" w:space="0" w:color="auto"/>
            <w:left w:val="none" w:sz="0" w:space="0" w:color="auto"/>
            <w:bottom w:val="none" w:sz="0" w:space="0" w:color="auto"/>
            <w:right w:val="none" w:sz="0" w:space="0" w:color="auto"/>
          </w:divBdr>
        </w:div>
        <w:div w:id="519667671">
          <w:marLeft w:val="0"/>
          <w:marRight w:val="0"/>
          <w:marTop w:val="0"/>
          <w:marBottom w:val="0"/>
          <w:divBdr>
            <w:top w:val="none" w:sz="0" w:space="0" w:color="auto"/>
            <w:left w:val="none" w:sz="0" w:space="0" w:color="auto"/>
            <w:bottom w:val="none" w:sz="0" w:space="0" w:color="auto"/>
            <w:right w:val="none" w:sz="0" w:space="0" w:color="auto"/>
          </w:divBdr>
        </w:div>
        <w:div w:id="53162481">
          <w:marLeft w:val="0"/>
          <w:marRight w:val="0"/>
          <w:marTop w:val="0"/>
          <w:marBottom w:val="0"/>
          <w:divBdr>
            <w:top w:val="none" w:sz="0" w:space="0" w:color="auto"/>
            <w:left w:val="none" w:sz="0" w:space="0" w:color="auto"/>
            <w:bottom w:val="none" w:sz="0" w:space="0" w:color="auto"/>
            <w:right w:val="none" w:sz="0" w:space="0" w:color="auto"/>
          </w:divBdr>
        </w:div>
        <w:div w:id="210307080">
          <w:marLeft w:val="0"/>
          <w:marRight w:val="0"/>
          <w:marTop w:val="0"/>
          <w:marBottom w:val="0"/>
          <w:divBdr>
            <w:top w:val="none" w:sz="0" w:space="0" w:color="auto"/>
            <w:left w:val="none" w:sz="0" w:space="0" w:color="auto"/>
            <w:bottom w:val="none" w:sz="0" w:space="0" w:color="auto"/>
            <w:right w:val="none" w:sz="0" w:space="0" w:color="auto"/>
          </w:divBdr>
        </w:div>
        <w:div w:id="436558390">
          <w:marLeft w:val="0"/>
          <w:marRight w:val="0"/>
          <w:marTop w:val="0"/>
          <w:marBottom w:val="0"/>
          <w:divBdr>
            <w:top w:val="none" w:sz="0" w:space="0" w:color="auto"/>
            <w:left w:val="none" w:sz="0" w:space="0" w:color="auto"/>
            <w:bottom w:val="none" w:sz="0" w:space="0" w:color="auto"/>
            <w:right w:val="none" w:sz="0" w:space="0" w:color="auto"/>
          </w:divBdr>
        </w:div>
        <w:div w:id="1580168094">
          <w:marLeft w:val="0"/>
          <w:marRight w:val="0"/>
          <w:marTop w:val="0"/>
          <w:marBottom w:val="0"/>
          <w:divBdr>
            <w:top w:val="none" w:sz="0" w:space="0" w:color="auto"/>
            <w:left w:val="none" w:sz="0" w:space="0" w:color="auto"/>
            <w:bottom w:val="none" w:sz="0" w:space="0" w:color="auto"/>
            <w:right w:val="none" w:sz="0" w:space="0" w:color="auto"/>
          </w:divBdr>
        </w:div>
        <w:div w:id="412581384">
          <w:marLeft w:val="0"/>
          <w:marRight w:val="0"/>
          <w:marTop w:val="0"/>
          <w:marBottom w:val="0"/>
          <w:divBdr>
            <w:top w:val="none" w:sz="0" w:space="0" w:color="auto"/>
            <w:left w:val="none" w:sz="0" w:space="0" w:color="auto"/>
            <w:bottom w:val="none" w:sz="0" w:space="0" w:color="auto"/>
            <w:right w:val="none" w:sz="0" w:space="0" w:color="auto"/>
          </w:divBdr>
        </w:div>
        <w:div w:id="546260578">
          <w:marLeft w:val="0"/>
          <w:marRight w:val="0"/>
          <w:marTop w:val="0"/>
          <w:marBottom w:val="0"/>
          <w:divBdr>
            <w:top w:val="none" w:sz="0" w:space="0" w:color="auto"/>
            <w:left w:val="none" w:sz="0" w:space="0" w:color="auto"/>
            <w:bottom w:val="none" w:sz="0" w:space="0" w:color="auto"/>
            <w:right w:val="none" w:sz="0" w:space="0" w:color="auto"/>
          </w:divBdr>
        </w:div>
        <w:div w:id="1179273393">
          <w:marLeft w:val="0"/>
          <w:marRight w:val="0"/>
          <w:marTop w:val="0"/>
          <w:marBottom w:val="0"/>
          <w:divBdr>
            <w:top w:val="none" w:sz="0" w:space="0" w:color="auto"/>
            <w:left w:val="none" w:sz="0" w:space="0" w:color="auto"/>
            <w:bottom w:val="none" w:sz="0" w:space="0" w:color="auto"/>
            <w:right w:val="none" w:sz="0" w:space="0" w:color="auto"/>
          </w:divBdr>
        </w:div>
        <w:div w:id="1201287154">
          <w:marLeft w:val="0"/>
          <w:marRight w:val="0"/>
          <w:marTop w:val="0"/>
          <w:marBottom w:val="0"/>
          <w:divBdr>
            <w:top w:val="none" w:sz="0" w:space="0" w:color="auto"/>
            <w:left w:val="none" w:sz="0" w:space="0" w:color="auto"/>
            <w:bottom w:val="none" w:sz="0" w:space="0" w:color="auto"/>
            <w:right w:val="none" w:sz="0" w:space="0" w:color="auto"/>
          </w:divBdr>
        </w:div>
        <w:div w:id="1787432288">
          <w:marLeft w:val="0"/>
          <w:marRight w:val="0"/>
          <w:marTop w:val="0"/>
          <w:marBottom w:val="0"/>
          <w:divBdr>
            <w:top w:val="none" w:sz="0" w:space="0" w:color="auto"/>
            <w:left w:val="none" w:sz="0" w:space="0" w:color="auto"/>
            <w:bottom w:val="none" w:sz="0" w:space="0" w:color="auto"/>
            <w:right w:val="none" w:sz="0" w:space="0" w:color="auto"/>
          </w:divBdr>
        </w:div>
        <w:div w:id="842283404">
          <w:marLeft w:val="0"/>
          <w:marRight w:val="0"/>
          <w:marTop w:val="0"/>
          <w:marBottom w:val="0"/>
          <w:divBdr>
            <w:top w:val="none" w:sz="0" w:space="0" w:color="auto"/>
            <w:left w:val="none" w:sz="0" w:space="0" w:color="auto"/>
            <w:bottom w:val="none" w:sz="0" w:space="0" w:color="auto"/>
            <w:right w:val="none" w:sz="0" w:space="0" w:color="auto"/>
          </w:divBdr>
        </w:div>
        <w:div w:id="1478304493">
          <w:marLeft w:val="0"/>
          <w:marRight w:val="0"/>
          <w:marTop w:val="0"/>
          <w:marBottom w:val="0"/>
          <w:divBdr>
            <w:top w:val="none" w:sz="0" w:space="0" w:color="auto"/>
            <w:left w:val="none" w:sz="0" w:space="0" w:color="auto"/>
            <w:bottom w:val="none" w:sz="0" w:space="0" w:color="auto"/>
            <w:right w:val="none" w:sz="0" w:space="0" w:color="auto"/>
          </w:divBdr>
        </w:div>
        <w:div w:id="1957788308">
          <w:marLeft w:val="0"/>
          <w:marRight w:val="0"/>
          <w:marTop w:val="0"/>
          <w:marBottom w:val="0"/>
          <w:divBdr>
            <w:top w:val="none" w:sz="0" w:space="0" w:color="auto"/>
            <w:left w:val="none" w:sz="0" w:space="0" w:color="auto"/>
            <w:bottom w:val="none" w:sz="0" w:space="0" w:color="auto"/>
            <w:right w:val="none" w:sz="0" w:space="0" w:color="auto"/>
          </w:divBdr>
        </w:div>
        <w:div w:id="1063677843">
          <w:marLeft w:val="0"/>
          <w:marRight w:val="0"/>
          <w:marTop w:val="0"/>
          <w:marBottom w:val="0"/>
          <w:divBdr>
            <w:top w:val="none" w:sz="0" w:space="0" w:color="auto"/>
            <w:left w:val="none" w:sz="0" w:space="0" w:color="auto"/>
            <w:bottom w:val="none" w:sz="0" w:space="0" w:color="auto"/>
            <w:right w:val="none" w:sz="0" w:space="0" w:color="auto"/>
          </w:divBdr>
        </w:div>
        <w:div w:id="367680035">
          <w:marLeft w:val="0"/>
          <w:marRight w:val="0"/>
          <w:marTop w:val="0"/>
          <w:marBottom w:val="0"/>
          <w:divBdr>
            <w:top w:val="none" w:sz="0" w:space="0" w:color="auto"/>
            <w:left w:val="none" w:sz="0" w:space="0" w:color="auto"/>
            <w:bottom w:val="none" w:sz="0" w:space="0" w:color="auto"/>
            <w:right w:val="none" w:sz="0" w:space="0" w:color="auto"/>
          </w:divBdr>
        </w:div>
        <w:div w:id="280383039">
          <w:marLeft w:val="0"/>
          <w:marRight w:val="0"/>
          <w:marTop w:val="0"/>
          <w:marBottom w:val="0"/>
          <w:divBdr>
            <w:top w:val="none" w:sz="0" w:space="0" w:color="auto"/>
            <w:left w:val="none" w:sz="0" w:space="0" w:color="auto"/>
            <w:bottom w:val="none" w:sz="0" w:space="0" w:color="auto"/>
            <w:right w:val="none" w:sz="0" w:space="0" w:color="auto"/>
          </w:divBdr>
        </w:div>
        <w:div w:id="1526944131">
          <w:marLeft w:val="0"/>
          <w:marRight w:val="0"/>
          <w:marTop w:val="0"/>
          <w:marBottom w:val="0"/>
          <w:divBdr>
            <w:top w:val="none" w:sz="0" w:space="0" w:color="auto"/>
            <w:left w:val="none" w:sz="0" w:space="0" w:color="auto"/>
            <w:bottom w:val="none" w:sz="0" w:space="0" w:color="auto"/>
            <w:right w:val="none" w:sz="0" w:space="0" w:color="auto"/>
          </w:divBdr>
        </w:div>
        <w:div w:id="583613058">
          <w:marLeft w:val="0"/>
          <w:marRight w:val="0"/>
          <w:marTop w:val="0"/>
          <w:marBottom w:val="0"/>
          <w:divBdr>
            <w:top w:val="none" w:sz="0" w:space="0" w:color="auto"/>
            <w:left w:val="none" w:sz="0" w:space="0" w:color="auto"/>
            <w:bottom w:val="none" w:sz="0" w:space="0" w:color="auto"/>
            <w:right w:val="none" w:sz="0" w:space="0" w:color="auto"/>
          </w:divBdr>
        </w:div>
        <w:div w:id="759566813">
          <w:marLeft w:val="0"/>
          <w:marRight w:val="0"/>
          <w:marTop w:val="0"/>
          <w:marBottom w:val="0"/>
          <w:divBdr>
            <w:top w:val="none" w:sz="0" w:space="0" w:color="auto"/>
            <w:left w:val="none" w:sz="0" w:space="0" w:color="auto"/>
            <w:bottom w:val="none" w:sz="0" w:space="0" w:color="auto"/>
            <w:right w:val="none" w:sz="0" w:space="0" w:color="auto"/>
          </w:divBdr>
        </w:div>
        <w:div w:id="1384135185">
          <w:marLeft w:val="0"/>
          <w:marRight w:val="0"/>
          <w:marTop w:val="0"/>
          <w:marBottom w:val="0"/>
          <w:divBdr>
            <w:top w:val="none" w:sz="0" w:space="0" w:color="auto"/>
            <w:left w:val="none" w:sz="0" w:space="0" w:color="auto"/>
            <w:bottom w:val="none" w:sz="0" w:space="0" w:color="auto"/>
            <w:right w:val="none" w:sz="0" w:space="0" w:color="auto"/>
          </w:divBdr>
        </w:div>
        <w:div w:id="1030375314">
          <w:marLeft w:val="0"/>
          <w:marRight w:val="0"/>
          <w:marTop w:val="0"/>
          <w:marBottom w:val="0"/>
          <w:divBdr>
            <w:top w:val="none" w:sz="0" w:space="0" w:color="auto"/>
            <w:left w:val="none" w:sz="0" w:space="0" w:color="auto"/>
            <w:bottom w:val="none" w:sz="0" w:space="0" w:color="auto"/>
            <w:right w:val="none" w:sz="0" w:space="0" w:color="auto"/>
          </w:divBdr>
        </w:div>
        <w:div w:id="1344285006">
          <w:marLeft w:val="0"/>
          <w:marRight w:val="0"/>
          <w:marTop w:val="0"/>
          <w:marBottom w:val="0"/>
          <w:divBdr>
            <w:top w:val="none" w:sz="0" w:space="0" w:color="auto"/>
            <w:left w:val="none" w:sz="0" w:space="0" w:color="auto"/>
            <w:bottom w:val="none" w:sz="0" w:space="0" w:color="auto"/>
            <w:right w:val="none" w:sz="0" w:space="0" w:color="auto"/>
          </w:divBdr>
        </w:div>
        <w:div w:id="961614730">
          <w:marLeft w:val="0"/>
          <w:marRight w:val="0"/>
          <w:marTop w:val="0"/>
          <w:marBottom w:val="0"/>
          <w:divBdr>
            <w:top w:val="none" w:sz="0" w:space="0" w:color="auto"/>
            <w:left w:val="none" w:sz="0" w:space="0" w:color="auto"/>
            <w:bottom w:val="none" w:sz="0" w:space="0" w:color="auto"/>
            <w:right w:val="none" w:sz="0" w:space="0" w:color="auto"/>
          </w:divBdr>
        </w:div>
      </w:divsChild>
    </w:div>
    <w:div w:id="442504916">
      <w:bodyDiv w:val="1"/>
      <w:marLeft w:val="0"/>
      <w:marRight w:val="0"/>
      <w:marTop w:val="0"/>
      <w:marBottom w:val="0"/>
      <w:divBdr>
        <w:top w:val="none" w:sz="0" w:space="0" w:color="auto"/>
        <w:left w:val="none" w:sz="0" w:space="0" w:color="auto"/>
        <w:bottom w:val="none" w:sz="0" w:space="0" w:color="auto"/>
        <w:right w:val="none" w:sz="0" w:space="0" w:color="auto"/>
      </w:divBdr>
    </w:div>
    <w:div w:id="776412599">
      <w:bodyDiv w:val="1"/>
      <w:marLeft w:val="0"/>
      <w:marRight w:val="0"/>
      <w:marTop w:val="0"/>
      <w:marBottom w:val="0"/>
      <w:divBdr>
        <w:top w:val="none" w:sz="0" w:space="0" w:color="auto"/>
        <w:left w:val="none" w:sz="0" w:space="0" w:color="auto"/>
        <w:bottom w:val="none" w:sz="0" w:space="0" w:color="auto"/>
        <w:right w:val="none" w:sz="0" w:space="0" w:color="auto"/>
      </w:divBdr>
    </w:div>
    <w:div w:id="1096557780">
      <w:bodyDiv w:val="1"/>
      <w:marLeft w:val="0"/>
      <w:marRight w:val="0"/>
      <w:marTop w:val="0"/>
      <w:marBottom w:val="0"/>
      <w:divBdr>
        <w:top w:val="none" w:sz="0" w:space="0" w:color="auto"/>
        <w:left w:val="none" w:sz="0" w:space="0" w:color="auto"/>
        <w:bottom w:val="none" w:sz="0" w:space="0" w:color="auto"/>
        <w:right w:val="none" w:sz="0" w:space="0" w:color="auto"/>
      </w:divBdr>
    </w:div>
    <w:div w:id="1518353271">
      <w:bodyDiv w:val="1"/>
      <w:marLeft w:val="0"/>
      <w:marRight w:val="0"/>
      <w:marTop w:val="0"/>
      <w:marBottom w:val="0"/>
      <w:divBdr>
        <w:top w:val="none" w:sz="0" w:space="0" w:color="auto"/>
        <w:left w:val="none" w:sz="0" w:space="0" w:color="auto"/>
        <w:bottom w:val="none" w:sz="0" w:space="0" w:color="auto"/>
        <w:right w:val="none" w:sz="0" w:space="0" w:color="auto"/>
      </w:divBdr>
      <w:divsChild>
        <w:div w:id="295985799">
          <w:marLeft w:val="0"/>
          <w:marRight w:val="0"/>
          <w:marTop w:val="0"/>
          <w:marBottom w:val="0"/>
          <w:divBdr>
            <w:top w:val="none" w:sz="0" w:space="0" w:color="auto"/>
            <w:left w:val="none" w:sz="0" w:space="0" w:color="auto"/>
            <w:bottom w:val="none" w:sz="0" w:space="0" w:color="auto"/>
            <w:right w:val="none" w:sz="0" w:space="0" w:color="auto"/>
          </w:divBdr>
        </w:div>
        <w:div w:id="2057122723">
          <w:marLeft w:val="0"/>
          <w:marRight w:val="0"/>
          <w:marTop w:val="0"/>
          <w:marBottom w:val="0"/>
          <w:divBdr>
            <w:top w:val="none" w:sz="0" w:space="0" w:color="auto"/>
            <w:left w:val="none" w:sz="0" w:space="0" w:color="auto"/>
            <w:bottom w:val="none" w:sz="0" w:space="0" w:color="auto"/>
            <w:right w:val="none" w:sz="0" w:space="0" w:color="auto"/>
          </w:divBdr>
        </w:div>
        <w:div w:id="512383160">
          <w:marLeft w:val="0"/>
          <w:marRight w:val="0"/>
          <w:marTop w:val="0"/>
          <w:marBottom w:val="0"/>
          <w:divBdr>
            <w:top w:val="none" w:sz="0" w:space="0" w:color="auto"/>
            <w:left w:val="none" w:sz="0" w:space="0" w:color="auto"/>
            <w:bottom w:val="none" w:sz="0" w:space="0" w:color="auto"/>
            <w:right w:val="none" w:sz="0" w:space="0" w:color="auto"/>
          </w:divBdr>
        </w:div>
        <w:div w:id="1023439283">
          <w:marLeft w:val="0"/>
          <w:marRight w:val="0"/>
          <w:marTop w:val="0"/>
          <w:marBottom w:val="0"/>
          <w:divBdr>
            <w:top w:val="none" w:sz="0" w:space="0" w:color="auto"/>
            <w:left w:val="none" w:sz="0" w:space="0" w:color="auto"/>
            <w:bottom w:val="none" w:sz="0" w:space="0" w:color="auto"/>
            <w:right w:val="none" w:sz="0" w:space="0" w:color="auto"/>
          </w:divBdr>
        </w:div>
        <w:div w:id="269316958">
          <w:marLeft w:val="0"/>
          <w:marRight w:val="0"/>
          <w:marTop w:val="0"/>
          <w:marBottom w:val="0"/>
          <w:divBdr>
            <w:top w:val="none" w:sz="0" w:space="0" w:color="auto"/>
            <w:left w:val="none" w:sz="0" w:space="0" w:color="auto"/>
            <w:bottom w:val="none" w:sz="0" w:space="0" w:color="auto"/>
            <w:right w:val="none" w:sz="0" w:space="0" w:color="auto"/>
          </w:divBdr>
        </w:div>
        <w:div w:id="366413431">
          <w:marLeft w:val="0"/>
          <w:marRight w:val="0"/>
          <w:marTop w:val="0"/>
          <w:marBottom w:val="0"/>
          <w:divBdr>
            <w:top w:val="none" w:sz="0" w:space="0" w:color="auto"/>
            <w:left w:val="none" w:sz="0" w:space="0" w:color="auto"/>
            <w:bottom w:val="none" w:sz="0" w:space="0" w:color="auto"/>
            <w:right w:val="none" w:sz="0" w:space="0" w:color="auto"/>
          </w:divBdr>
        </w:div>
        <w:div w:id="2052029683">
          <w:marLeft w:val="0"/>
          <w:marRight w:val="0"/>
          <w:marTop w:val="0"/>
          <w:marBottom w:val="0"/>
          <w:divBdr>
            <w:top w:val="none" w:sz="0" w:space="0" w:color="auto"/>
            <w:left w:val="none" w:sz="0" w:space="0" w:color="auto"/>
            <w:bottom w:val="none" w:sz="0" w:space="0" w:color="auto"/>
            <w:right w:val="none" w:sz="0" w:space="0" w:color="auto"/>
          </w:divBdr>
        </w:div>
        <w:div w:id="519321620">
          <w:marLeft w:val="0"/>
          <w:marRight w:val="0"/>
          <w:marTop w:val="0"/>
          <w:marBottom w:val="0"/>
          <w:divBdr>
            <w:top w:val="none" w:sz="0" w:space="0" w:color="auto"/>
            <w:left w:val="none" w:sz="0" w:space="0" w:color="auto"/>
            <w:bottom w:val="none" w:sz="0" w:space="0" w:color="auto"/>
            <w:right w:val="none" w:sz="0" w:space="0" w:color="auto"/>
          </w:divBdr>
        </w:div>
        <w:div w:id="1830632496">
          <w:marLeft w:val="0"/>
          <w:marRight w:val="0"/>
          <w:marTop w:val="0"/>
          <w:marBottom w:val="0"/>
          <w:divBdr>
            <w:top w:val="none" w:sz="0" w:space="0" w:color="auto"/>
            <w:left w:val="none" w:sz="0" w:space="0" w:color="auto"/>
            <w:bottom w:val="none" w:sz="0" w:space="0" w:color="auto"/>
            <w:right w:val="none" w:sz="0" w:space="0" w:color="auto"/>
          </w:divBdr>
        </w:div>
        <w:div w:id="328482161">
          <w:marLeft w:val="0"/>
          <w:marRight w:val="0"/>
          <w:marTop w:val="0"/>
          <w:marBottom w:val="0"/>
          <w:divBdr>
            <w:top w:val="none" w:sz="0" w:space="0" w:color="auto"/>
            <w:left w:val="none" w:sz="0" w:space="0" w:color="auto"/>
            <w:bottom w:val="none" w:sz="0" w:space="0" w:color="auto"/>
            <w:right w:val="none" w:sz="0" w:space="0" w:color="auto"/>
          </w:divBdr>
        </w:div>
        <w:div w:id="584458641">
          <w:marLeft w:val="0"/>
          <w:marRight w:val="0"/>
          <w:marTop w:val="0"/>
          <w:marBottom w:val="0"/>
          <w:divBdr>
            <w:top w:val="none" w:sz="0" w:space="0" w:color="auto"/>
            <w:left w:val="none" w:sz="0" w:space="0" w:color="auto"/>
            <w:bottom w:val="none" w:sz="0" w:space="0" w:color="auto"/>
            <w:right w:val="none" w:sz="0" w:space="0" w:color="auto"/>
          </w:divBdr>
        </w:div>
      </w:divsChild>
    </w:div>
    <w:div w:id="1740782034">
      <w:bodyDiv w:val="1"/>
      <w:marLeft w:val="0"/>
      <w:marRight w:val="0"/>
      <w:marTop w:val="0"/>
      <w:marBottom w:val="0"/>
      <w:divBdr>
        <w:top w:val="none" w:sz="0" w:space="0" w:color="auto"/>
        <w:left w:val="none" w:sz="0" w:space="0" w:color="auto"/>
        <w:bottom w:val="none" w:sz="0" w:space="0" w:color="auto"/>
        <w:right w:val="none" w:sz="0" w:space="0" w:color="auto"/>
      </w:divBdr>
      <w:divsChild>
        <w:div w:id="662316028">
          <w:marLeft w:val="720"/>
          <w:marRight w:val="0"/>
          <w:marTop w:val="400"/>
          <w:marBottom w:val="0"/>
          <w:divBdr>
            <w:top w:val="none" w:sz="0" w:space="0" w:color="auto"/>
            <w:left w:val="none" w:sz="0" w:space="0" w:color="auto"/>
            <w:bottom w:val="none" w:sz="0" w:space="0" w:color="auto"/>
            <w:right w:val="none" w:sz="0" w:space="0" w:color="auto"/>
          </w:divBdr>
        </w:div>
        <w:div w:id="1476609715">
          <w:marLeft w:val="720"/>
          <w:marRight w:val="0"/>
          <w:marTop w:val="0"/>
          <w:marBottom w:val="0"/>
          <w:divBdr>
            <w:top w:val="none" w:sz="0" w:space="0" w:color="auto"/>
            <w:left w:val="none" w:sz="0" w:space="0" w:color="auto"/>
            <w:bottom w:val="none" w:sz="0" w:space="0" w:color="auto"/>
            <w:right w:val="none" w:sz="0" w:space="0" w:color="auto"/>
          </w:divBdr>
        </w:div>
        <w:div w:id="2069961199">
          <w:marLeft w:val="720"/>
          <w:marRight w:val="0"/>
          <w:marTop w:val="0"/>
          <w:marBottom w:val="0"/>
          <w:divBdr>
            <w:top w:val="none" w:sz="0" w:space="0" w:color="auto"/>
            <w:left w:val="none" w:sz="0" w:space="0" w:color="auto"/>
            <w:bottom w:val="none" w:sz="0" w:space="0" w:color="auto"/>
            <w:right w:val="none" w:sz="0" w:space="0" w:color="auto"/>
          </w:divBdr>
        </w:div>
      </w:divsChild>
    </w:div>
    <w:div w:id="1858545049">
      <w:bodyDiv w:val="1"/>
      <w:marLeft w:val="0"/>
      <w:marRight w:val="0"/>
      <w:marTop w:val="0"/>
      <w:marBottom w:val="0"/>
      <w:divBdr>
        <w:top w:val="none" w:sz="0" w:space="0" w:color="auto"/>
        <w:left w:val="none" w:sz="0" w:space="0" w:color="auto"/>
        <w:bottom w:val="none" w:sz="0" w:space="0" w:color="auto"/>
        <w:right w:val="none" w:sz="0" w:space="0" w:color="auto"/>
      </w:divBdr>
    </w:div>
    <w:div w:id="1983534826">
      <w:bodyDiv w:val="1"/>
      <w:marLeft w:val="0"/>
      <w:marRight w:val="0"/>
      <w:marTop w:val="0"/>
      <w:marBottom w:val="0"/>
      <w:divBdr>
        <w:top w:val="none" w:sz="0" w:space="0" w:color="auto"/>
        <w:left w:val="none" w:sz="0" w:space="0" w:color="auto"/>
        <w:bottom w:val="none" w:sz="0" w:space="0" w:color="auto"/>
        <w:right w:val="none" w:sz="0" w:space="0" w:color="auto"/>
      </w:divBdr>
      <w:divsChild>
        <w:div w:id="1892424031">
          <w:marLeft w:val="0"/>
          <w:marRight w:val="0"/>
          <w:marTop w:val="0"/>
          <w:marBottom w:val="0"/>
          <w:divBdr>
            <w:top w:val="none" w:sz="0" w:space="0" w:color="auto"/>
            <w:left w:val="none" w:sz="0" w:space="0" w:color="auto"/>
            <w:bottom w:val="none" w:sz="0" w:space="0" w:color="auto"/>
            <w:right w:val="none" w:sz="0" w:space="0" w:color="auto"/>
          </w:divBdr>
        </w:div>
        <w:div w:id="1810200424">
          <w:marLeft w:val="0"/>
          <w:marRight w:val="0"/>
          <w:marTop w:val="0"/>
          <w:marBottom w:val="0"/>
          <w:divBdr>
            <w:top w:val="none" w:sz="0" w:space="0" w:color="auto"/>
            <w:left w:val="none" w:sz="0" w:space="0" w:color="auto"/>
            <w:bottom w:val="none" w:sz="0" w:space="0" w:color="auto"/>
            <w:right w:val="none" w:sz="0" w:space="0" w:color="auto"/>
          </w:divBdr>
        </w:div>
      </w:divsChild>
    </w:div>
    <w:div w:id="1989939717">
      <w:bodyDiv w:val="1"/>
      <w:marLeft w:val="0"/>
      <w:marRight w:val="0"/>
      <w:marTop w:val="0"/>
      <w:marBottom w:val="0"/>
      <w:divBdr>
        <w:top w:val="none" w:sz="0" w:space="0" w:color="auto"/>
        <w:left w:val="none" w:sz="0" w:space="0" w:color="auto"/>
        <w:bottom w:val="none" w:sz="0" w:space="0" w:color="auto"/>
        <w:right w:val="none" w:sz="0" w:space="0" w:color="auto"/>
      </w:divBdr>
      <w:divsChild>
        <w:div w:id="2847007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49.jpeg"/><Relationship Id="rId68" Type="http://schemas.openxmlformats.org/officeDocument/2006/relationships/image" Target="media/image53.png"/><Relationship Id="rId76" Type="http://schemas.openxmlformats.org/officeDocument/2006/relationships/image" Target="media/image61.png"/><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4.png"/><Relationship Id="rId66" Type="http://schemas.openxmlformats.org/officeDocument/2006/relationships/hyperlink" Target="https://classroom.thenational.academy/lessons/life-is-all-about-balance-crwk6r" TargetMode="External"/><Relationship Id="rId74" Type="http://schemas.openxmlformats.org/officeDocument/2006/relationships/image" Target="media/image59.jp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7.png"/><Relationship Id="rId10" Type="http://schemas.openxmlformats.org/officeDocument/2006/relationships/endnotes" Target="endnotes.xml"/><Relationship Id="rId19" Type="http://schemas.openxmlformats.org/officeDocument/2006/relationships/hyperlink" Target="https://dictionary.cambridge.org/dictionary/" TargetMode="Externa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classroom.thenational.academy/lessons/fieldwork-can-i-create-a-sketch-map-of-roads-in-my-community-75k3jr"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hyperlink" Target="https://dictionary.cambridge.org/dictionary/" TargetMode="External"/><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hyperlink" Target="https://classroom.thenational.academy/lessons/understanding-pulse-and-rhythm-6tjkjd"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9.png"/><Relationship Id="rId41" Type="http://schemas.openxmlformats.org/officeDocument/2006/relationships/hyperlink" Target="https://classroom.thenational.academy/lessons/tools-of-fieldwork-surveys-and-questionnaires-6gwk8c" TargetMode="External"/><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695F12F2F6AD46A5FC10DBEF4F6DDF" ma:contentTypeVersion="9" ma:contentTypeDescription="Create a new document." ma:contentTypeScope="" ma:versionID="810c41d91037eaf9f6ff6d72c3645c00">
  <xsd:schema xmlns:xsd="http://www.w3.org/2001/XMLSchema" xmlns:xs="http://www.w3.org/2001/XMLSchema" xmlns:p="http://schemas.microsoft.com/office/2006/metadata/properties" xmlns:ns2="9c81da0f-1f90-4683-aa9c-e347f74715a7" targetNamespace="http://schemas.microsoft.com/office/2006/metadata/properties" ma:root="true" ma:fieldsID="2e23895e80d2501ccdaa0e156e3f9502" ns2:_="">
    <xsd:import namespace="9c81da0f-1f90-4683-aa9c-e347f74715a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81da0f-1f90-4683-aa9c-e347f74715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18AEFA-C91A-4BA3-9467-2C81B6C33F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81da0f-1f90-4683-aa9c-e347f74715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31D1F2-B279-40C1-8F99-B2AE88B120A4}">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9c81da0f-1f90-4683-aa9c-e347f74715a7"/>
    <ds:schemaRef ds:uri="http://www.w3.org/XML/1998/namespace"/>
    <ds:schemaRef ds:uri="http://purl.org/dc/dcmitype/"/>
  </ds:schemaRefs>
</ds:datastoreItem>
</file>

<file path=customXml/itemProps3.xml><?xml version="1.0" encoding="utf-8"?>
<ds:datastoreItem xmlns:ds="http://schemas.openxmlformats.org/officeDocument/2006/customXml" ds:itemID="{332BFAEF-9955-4900-AEC0-E1CFFC9E224D}">
  <ds:schemaRefs>
    <ds:schemaRef ds:uri="http://schemas.microsoft.com/sharepoint/v3/contenttype/forms"/>
  </ds:schemaRefs>
</ds:datastoreItem>
</file>

<file path=customXml/itemProps4.xml><?xml version="1.0" encoding="utf-8"?>
<ds:datastoreItem xmlns:ds="http://schemas.openxmlformats.org/officeDocument/2006/customXml" ds:itemID="{D19F16EF-28D8-4B9B-A036-7D9A1E310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BA152D80</Template>
  <TotalTime>1</TotalTime>
  <Pages>27</Pages>
  <Words>1698</Words>
  <Characters>9682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Pennington</dc:creator>
  <cp:keywords/>
  <dc:description/>
  <cp:lastModifiedBy>Sally Spencer1</cp:lastModifiedBy>
  <cp:revision>2</cp:revision>
  <cp:lastPrinted>2022-01-13T17:10:00Z</cp:lastPrinted>
  <dcterms:created xsi:type="dcterms:W3CDTF">2022-01-17T13:31:00Z</dcterms:created>
  <dcterms:modified xsi:type="dcterms:W3CDTF">2022-01-17T13:31:00Z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0x010100AE695F12F2F6AD46A5FC10DBEF4F6DDF</vt:lpwstr>
  </property>
</Properties>
</file>